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FBA1DB" w14:textId="7A1680D6" w:rsidR="00D25F38" w:rsidRDefault="00BE215C" w:rsidP="00CA3E70">
      <w:pPr>
        <w:contextualSpacing/>
        <w:jc w:val="center"/>
        <w:rPr>
          <w:rFonts w:ascii="Arial" w:hAnsi="Arial" w:cs="Arial"/>
          <w:b/>
          <w:sz w:val="28"/>
          <w:szCs w:val="20"/>
        </w:rPr>
      </w:pPr>
      <w:bookmarkStart w:id="0" w:name="_Hlk198195048"/>
      <w:r>
        <w:rPr>
          <w:rFonts w:ascii="Arial" w:hAnsi="Arial" w:cs="Arial"/>
          <w:b/>
          <w:sz w:val="28"/>
          <w:szCs w:val="20"/>
        </w:rPr>
        <w:t xml:space="preserve"> </w:t>
      </w:r>
      <w:r w:rsidR="00C300C3">
        <w:rPr>
          <w:rFonts w:ascii="Arial" w:hAnsi="Arial" w:cs="Arial"/>
          <w:b/>
          <w:sz w:val="28"/>
          <w:szCs w:val="20"/>
        </w:rPr>
        <w:t xml:space="preserve"> </w:t>
      </w:r>
      <w:r w:rsidR="004A7447">
        <w:rPr>
          <w:rFonts w:ascii="Arial" w:hAnsi="Arial" w:cs="Arial"/>
          <w:b/>
          <w:sz w:val="28"/>
          <w:szCs w:val="20"/>
        </w:rPr>
        <w:t xml:space="preserve"> </w:t>
      </w:r>
      <w:r w:rsidR="00D20366">
        <w:rPr>
          <w:rFonts w:ascii="Arial" w:hAnsi="Arial" w:cs="Arial"/>
          <w:b/>
          <w:sz w:val="28"/>
          <w:szCs w:val="20"/>
        </w:rPr>
        <w:t xml:space="preserve"> </w:t>
      </w:r>
      <w:r w:rsidR="00CC3D3D">
        <w:rPr>
          <w:rFonts w:ascii="Arial" w:hAnsi="Arial" w:cs="Arial"/>
          <w:b/>
          <w:sz w:val="28"/>
          <w:szCs w:val="20"/>
        </w:rPr>
        <w:t xml:space="preserve"> </w:t>
      </w:r>
      <w:r w:rsidR="005C4A52">
        <w:rPr>
          <w:rFonts w:ascii="Arial" w:hAnsi="Arial" w:cs="Arial"/>
          <w:b/>
          <w:sz w:val="28"/>
          <w:szCs w:val="20"/>
        </w:rPr>
        <w:t xml:space="preserve"> </w:t>
      </w:r>
      <w:r w:rsidR="00F9688A">
        <w:rPr>
          <w:rFonts w:ascii="Arial" w:hAnsi="Arial" w:cs="Arial"/>
          <w:b/>
          <w:sz w:val="28"/>
          <w:szCs w:val="20"/>
        </w:rPr>
        <w:t xml:space="preserve"> </w:t>
      </w:r>
      <w:r w:rsidR="00CC4EF5">
        <w:rPr>
          <w:rFonts w:ascii="Arial" w:hAnsi="Arial" w:cs="Arial"/>
          <w:b/>
          <w:sz w:val="28"/>
          <w:szCs w:val="20"/>
        </w:rPr>
        <w:t xml:space="preserve"> </w:t>
      </w:r>
      <w:r w:rsidR="00597AF6">
        <w:rPr>
          <w:rFonts w:ascii="Arial" w:hAnsi="Arial" w:cs="Arial"/>
          <w:b/>
          <w:sz w:val="28"/>
          <w:szCs w:val="20"/>
        </w:rPr>
        <w:t xml:space="preserve"> </w:t>
      </w:r>
      <w:r w:rsidR="00BD03A0">
        <w:rPr>
          <w:rFonts w:ascii="Arial" w:hAnsi="Arial" w:cs="Arial"/>
          <w:b/>
          <w:sz w:val="28"/>
          <w:szCs w:val="20"/>
        </w:rPr>
        <w:t xml:space="preserve"> </w:t>
      </w:r>
      <w:r w:rsidR="003E359C" w:rsidRPr="003E359C">
        <w:rPr>
          <w:rFonts w:ascii="Arial" w:hAnsi="Arial" w:cs="Arial"/>
          <w:b/>
          <w:sz w:val="28"/>
          <w:szCs w:val="20"/>
        </w:rPr>
        <w:t>Manimaran Pethiyan</w:t>
      </w:r>
    </w:p>
    <w:p w14:paraId="4A2AD1DC" w14:textId="37391087" w:rsidR="00A44B2E" w:rsidRDefault="00A44B2E" w:rsidP="00C54BAC">
      <w:pPr>
        <w:pBdr>
          <w:bottom w:val="single" w:sz="6" w:space="1" w:color="auto"/>
        </w:pBdr>
        <w:contextualSpacing/>
        <w:rPr>
          <w:rFonts w:ascii="Arial" w:hAnsi="Arial" w:cs="Arial"/>
          <w:bCs/>
          <w:sz w:val="20"/>
          <w:szCs w:val="20"/>
        </w:rPr>
      </w:pP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 xml:space="preserve">   </w:t>
      </w:r>
      <w:r w:rsidR="00C54BAC">
        <w:rPr>
          <w:rFonts w:ascii="Arial" w:hAnsi="Arial" w:cs="Arial"/>
          <w:bCs/>
          <w:sz w:val="20"/>
          <w:szCs w:val="20"/>
        </w:rPr>
        <w:t xml:space="preserve">                    </w:t>
      </w:r>
      <w:r w:rsidR="00F601C2">
        <w:rPr>
          <w:rFonts w:ascii="Arial" w:hAnsi="Arial" w:cs="Arial"/>
          <w:bCs/>
          <w:sz w:val="20"/>
          <w:szCs w:val="20"/>
        </w:rPr>
        <w:t xml:space="preserve">                                              </w:t>
      </w:r>
      <w:r w:rsidR="00C54BAC">
        <w:rPr>
          <w:rFonts w:ascii="Arial" w:hAnsi="Arial" w:cs="Arial"/>
          <w:bCs/>
          <w:sz w:val="20"/>
          <w:szCs w:val="20"/>
        </w:rPr>
        <w:t xml:space="preserve"> </w:t>
      </w:r>
      <w:r w:rsidR="00F11CD3">
        <w:rPr>
          <w:rFonts w:ascii="Arial" w:hAnsi="Arial" w:cs="Arial"/>
          <w:bCs/>
          <w:sz w:val="20"/>
          <w:szCs w:val="20"/>
        </w:rPr>
        <w:t>+1-</w:t>
      </w:r>
      <w:r w:rsidR="00F601C2">
        <w:rPr>
          <w:rFonts w:ascii="Arial" w:hAnsi="Arial" w:cs="Arial"/>
          <w:bCs/>
          <w:sz w:val="20"/>
          <w:szCs w:val="20"/>
        </w:rPr>
        <w:t>331-227-5025</w:t>
      </w:r>
    </w:p>
    <w:bookmarkEnd w:id="0"/>
    <w:p w14:paraId="76497745" w14:textId="77777777" w:rsidR="00D25F38" w:rsidRPr="002B4736" w:rsidRDefault="00CA3E70" w:rsidP="00CA3E70">
      <w:pPr>
        <w:contextualSpacing/>
        <w:jc w:val="both"/>
        <w:rPr>
          <w:rFonts w:ascii="Arial" w:hAnsi="Arial" w:cs="Arial"/>
          <w:b/>
          <w:sz w:val="20"/>
          <w:szCs w:val="20"/>
        </w:rPr>
      </w:pPr>
      <w:r w:rsidRPr="002B4736">
        <w:rPr>
          <w:rFonts w:ascii="Arial" w:hAnsi="Arial" w:cs="Arial"/>
          <w:b/>
          <w:sz w:val="20"/>
          <w:szCs w:val="20"/>
        </w:rPr>
        <w:t>Summary of Qualifications:</w:t>
      </w:r>
    </w:p>
    <w:p w14:paraId="5291C63E" w14:textId="62B68F9B" w:rsidR="0056016A" w:rsidRPr="0056016A" w:rsidRDefault="0056016A" w:rsidP="0056016A">
      <w:pPr>
        <w:pStyle w:val="ListParagraph"/>
        <w:numPr>
          <w:ilvl w:val="0"/>
          <w:numId w:val="21"/>
        </w:numPr>
        <w:jc w:val="both"/>
        <w:rPr>
          <w:rFonts w:ascii="Arial" w:hAnsi="Arial" w:cs="Arial"/>
          <w:sz w:val="20"/>
          <w:szCs w:val="20"/>
        </w:rPr>
      </w:pPr>
      <w:r w:rsidRPr="0056016A">
        <w:rPr>
          <w:rFonts w:ascii="Arial" w:hAnsi="Arial" w:cs="Arial"/>
          <w:sz w:val="20"/>
          <w:szCs w:val="20"/>
        </w:rPr>
        <w:t>1</w:t>
      </w:r>
      <w:r w:rsidR="00A5500D">
        <w:rPr>
          <w:rFonts w:ascii="Arial" w:hAnsi="Arial" w:cs="Arial"/>
          <w:sz w:val="20"/>
          <w:szCs w:val="20"/>
        </w:rPr>
        <w:t>8</w:t>
      </w:r>
      <w:r w:rsidR="00536921">
        <w:rPr>
          <w:rFonts w:ascii="Arial" w:hAnsi="Arial" w:cs="Arial"/>
          <w:sz w:val="20"/>
          <w:szCs w:val="20"/>
        </w:rPr>
        <w:t>+</w:t>
      </w:r>
      <w:r w:rsidRPr="0056016A">
        <w:rPr>
          <w:rFonts w:ascii="Arial" w:hAnsi="Arial" w:cs="Arial"/>
          <w:sz w:val="20"/>
          <w:szCs w:val="20"/>
        </w:rPr>
        <w:t xml:space="preserve"> Years of professional experience in software development with a focus on front end and back-end development, including enhancing and maintaining enterprise-class applications on the Java/J2EE application development platform. </w:t>
      </w:r>
    </w:p>
    <w:p w14:paraId="3D6F1789" w14:textId="48AA59C5" w:rsidR="0056016A" w:rsidRPr="0056016A" w:rsidRDefault="00272FFD" w:rsidP="0056016A">
      <w:pPr>
        <w:pStyle w:val="ListParagraph"/>
        <w:numPr>
          <w:ilvl w:val="0"/>
          <w:numId w:val="21"/>
        </w:numPr>
        <w:jc w:val="both"/>
        <w:rPr>
          <w:rFonts w:ascii="Arial" w:hAnsi="Arial" w:cs="Arial"/>
          <w:sz w:val="20"/>
          <w:szCs w:val="20"/>
        </w:rPr>
      </w:pPr>
      <w:r>
        <w:rPr>
          <w:rFonts w:ascii="Arial" w:hAnsi="Arial" w:cs="Arial"/>
          <w:sz w:val="20"/>
          <w:szCs w:val="20"/>
        </w:rPr>
        <w:t>Extensively</w:t>
      </w:r>
      <w:r w:rsidR="0056016A" w:rsidRPr="0056016A">
        <w:rPr>
          <w:rFonts w:ascii="Arial" w:hAnsi="Arial" w:cs="Arial"/>
          <w:sz w:val="20"/>
          <w:szCs w:val="20"/>
        </w:rPr>
        <w:t xml:space="preserve"> worked on requirement analysis, design, coding and test support, application implementation, quality reviews. I have worked with various clients like Wells Fargo, FedEx, HCSC (Health Care Service Corporation, IL), HHSC (Health &amp; Human Services Commission, TX), US BANK, FIRST DATA and DHL.</w:t>
      </w:r>
    </w:p>
    <w:p w14:paraId="69E6ADFF" w14:textId="40EFD1AC" w:rsidR="0056016A" w:rsidRPr="0056016A" w:rsidRDefault="0056016A" w:rsidP="0056016A">
      <w:pPr>
        <w:pStyle w:val="ListParagraph"/>
        <w:numPr>
          <w:ilvl w:val="0"/>
          <w:numId w:val="21"/>
        </w:numPr>
        <w:jc w:val="both"/>
        <w:rPr>
          <w:rFonts w:ascii="Arial" w:hAnsi="Arial" w:cs="Arial"/>
          <w:sz w:val="20"/>
          <w:szCs w:val="20"/>
        </w:rPr>
      </w:pPr>
      <w:r w:rsidRPr="0056016A">
        <w:rPr>
          <w:rFonts w:ascii="Arial" w:hAnsi="Arial" w:cs="Arial"/>
          <w:sz w:val="20"/>
          <w:szCs w:val="20"/>
        </w:rPr>
        <w:t xml:space="preserve">Worked on complete software development life cycle (SDLC), </w:t>
      </w:r>
      <w:r w:rsidR="00650BDC" w:rsidRPr="0056016A">
        <w:rPr>
          <w:rFonts w:ascii="Arial" w:hAnsi="Arial" w:cs="Arial"/>
          <w:sz w:val="20"/>
          <w:szCs w:val="20"/>
        </w:rPr>
        <w:t>including</w:t>
      </w:r>
      <w:r w:rsidRPr="0056016A">
        <w:rPr>
          <w:rFonts w:ascii="Arial" w:hAnsi="Arial" w:cs="Arial"/>
          <w:sz w:val="20"/>
          <w:szCs w:val="20"/>
        </w:rPr>
        <w:t xml:space="preserve"> client/server implementation, Internet (Web) application development, and object-oriented methodology testing and agile methodologies.</w:t>
      </w:r>
    </w:p>
    <w:p w14:paraId="51ADF790" w14:textId="77777777" w:rsidR="0056016A" w:rsidRPr="0056016A" w:rsidRDefault="0056016A" w:rsidP="0056016A">
      <w:pPr>
        <w:pStyle w:val="ListParagraph"/>
        <w:numPr>
          <w:ilvl w:val="0"/>
          <w:numId w:val="21"/>
        </w:numPr>
        <w:jc w:val="both"/>
        <w:rPr>
          <w:rFonts w:ascii="Arial" w:hAnsi="Arial" w:cs="Arial"/>
          <w:sz w:val="20"/>
          <w:szCs w:val="20"/>
        </w:rPr>
      </w:pPr>
      <w:r w:rsidRPr="0056016A">
        <w:rPr>
          <w:rFonts w:ascii="Arial" w:hAnsi="Arial" w:cs="Arial"/>
          <w:sz w:val="20"/>
          <w:szCs w:val="20"/>
        </w:rPr>
        <w:t>Hands-on development experience with Java, J2EE, Struts, Spring, Spring, Spring Boot, and Spring Batch, Hibernate, JPA, SOA architecture, RESTful web services, API development, DB2, Oracle, SQL Server and Git.</w:t>
      </w:r>
    </w:p>
    <w:p w14:paraId="19FF26AE" w14:textId="3D03CCBC" w:rsidR="0056016A" w:rsidRPr="0056016A" w:rsidRDefault="0056016A" w:rsidP="0056016A">
      <w:pPr>
        <w:pStyle w:val="ListParagraph"/>
        <w:numPr>
          <w:ilvl w:val="0"/>
          <w:numId w:val="21"/>
        </w:numPr>
        <w:jc w:val="both"/>
        <w:rPr>
          <w:rFonts w:ascii="Arial" w:hAnsi="Arial" w:cs="Arial"/>
          <w:sz w:val="20"/>
          <w:szCs w:val="20"/>
        </w:rPr>
      </w:pPr>
      <w:r w:rsidRPr="0056016A">
        <w:rPr>
          <w:rFonts w:ascii="Arial" w:hAnsi="Arial" w:cs="Arial"/>
          <w:sz w:val="20"/>
          <w:szCs w:val="20"/>
        </w:rPr>
        <w:t xml:space="preserve">Proficient in implementing applications utilizing any J2EE Application Server, Authentication, Authorization, </w:t>
      </w:r>
      <w:r w:rsidR="00EC1077">
        <w:rPr>
          <w:rFonts w:ascii="Arial" w:hAnsi="Arial" w:cs="Arial"/>
          <w:sz w:val="20"/>
          <w:szCs w:val="20"/>
        </w:rPr>
        <w:t xml:space="preserve">Kafka </w:t>
      </w:r>
      <w:r w:rsidRPr="0056016A">
        <w:rPr>
          <w:rFonts w:ascii="Arial" w:hAnsi="Arial" w:cs="Arial"/>
          <w:sz w:val="20"/>
          <w:szCs w:val="20"/>
        </w:rPr>
        <w:t>and Caching strategies, TDD, BDD with Cucumber API Design.</w:t>
      </w:r>
    </w:p>
    <w:p w14:paraId="6C7BB31B" w14:textId="77777777" w:rsidR="0056016A" w:rsidRPr="0056016A" w:rsidRDefault="0056016A" w:rsidP="0056016A">
      <w:pPr>
        <w:pStyle w:val="ListParagraph"/>
        <w:numPr>
          <w:ilvl w:val="0"/>
          <w:numId w:val="21"/>
        </w:numPr>
        <w:jc w:val="both"/>
        <w:rPr>
          <w:rFonts w:ascii="Arial" w:hAnsi="Arial" w:cs="Arial"/>
          <w:sz w:val="20"/>
          <w:szCs w:val="20"/>
        </w:rPr>
      </w:pPr>
      <w:r w:rsidRPr="0056016A">
        <w:rPr>
          <w:rFonts w:ascii="Arial" w:hAnsi="Arial" w:cs="Arial"/>
          <w:sz w:val="20"/>
          <w:szCs w:val="20"/>
        </w:rPr>
        <w:t>Implemented the applications using object-oriented programming concepts, J2EE patterns, multi-tier distributed software architectures, concurrent programming concepts, and multi-threaded applications, relational databases and SQL, enterprise server integration, performance optimization, disaster recovery, upgrading, migration, configuration, troubleshooting, administration, and fine-tuning.</w:t>
      </w:r>
    </w:p>
    <w:p w14:paraId="6093011A" w14:textId="5BBB3B90" w:rsidR="0056016A" w:rsidRPr="0056016A" w:rsidRDefault="00272FFD" w:rsidP="0056016A">
      <w:pPr>
        <w:pStyle w:val="ListParagraph"/>
        <w:numPr>
          <w:ilvl w:val="0"/>
          <w:numId w:val="21"/>
        </w:numPr>
        <w:jc w:val="both"/>
        <w:rPr>
          <w:rFonts w:ascii="Arial" w:hAnsi="Arial" w:cs="Arial"/>
          <w:sz w:val="20"/>
          <w:szCs w:val="20"/>
        </w:rPr>
      </w:pPr>
      <w:r>
        <w:rPr>
          <w:rFonts w:ascii="Arial" w:hAnsi="Arial" w:cs="Arial"/>
          <w:sz w:val="20"/>
          <w:szCs w:val="20"/>
        </w:rPr>
        <w:t xml:space="preserve">Proficient in </w:t>
      </w:r>
      <w:r w:rsidR="0056016A" w:rsidRPr="0056016A">
        <w:rPr>
          <w:rFonts w:ascii="Arial" w:hAnsi="Arial" w:cs="Arial"/>
          <w:sz w:val="20"/>
          <w:szCs w:val="20"/>
        </w:rPr>
        <w:t>user journey mapping, storyboarding, creating mockups and wireframes, and application usability. Proficient in Responsive and Progressive Web Application Development.</w:t>
      </w:r>
    </w:p>
    <w:p w14:paraId="029E2AAD" w14:textId="77777777" w:rsidR="0056016A" w:rsidRPr="0056016A" w:rsidRDefault="0056016A" w:rsidP="0056016A">
      <w:pPr>
        <w:pStyle w:val="ListParagraph"/>
        <w:numPr>
          <w:ilvl w:val="0"/>
          <w:numId w:val="21"/>
        </w:numPr>
        <w:jc w:val="both"/>
        <w:rPr>
          <w:rFonts w:ascii="Arial" w:hAnsi="Arial" w:cs="Arial"/>
          <w:sz w:val="20"/>
          <w:szCs w:val="20"/>
        </w:rPr>
      </w:pPr>
      <w:r w:rsidRPr="0056016A">
        <w:rPr>
          <w:rFonts w:ascii="Arial" w:hAnsi="Arial" w:cs="Arial"/>
          <w:sz w:val="20"/>
          <w:szCs w:val="20"/>
        </w:rPr>
        <w:t>Experience of using IDE Tools like Eclipse, STS and IntelliJ for Java/J2EE application development.</w:t>
      </w:r>
    </w:p>
    <w:p w14:paraId="08D7D55D" w14:textId="77777777" w:rsidR="0056016A" w:rsidRPr="0056016A" w:rsidRDefault="0056016A" w:rsidP="0056016A">
      <w:pPr>
        <w:pStyle w:val="ListParagraph"/>
        <w:numPr>
          <w:ilvl w:val="0"/>
          <w:numId w:val="21"/>
        </w:numPr>
        <w:jc w:val="both"/>
        <w:rPr>
          <w:rFonts w:ascii="Arial" w:hAnsi="Arial" w:cs="Arial"/>
          <w:sz w:val="20"/>
          <w:szCs w:val="20"/>
        </w:rPr>
      </w:pPr>
      <w:r w:rsidRPr="0056016A">
        <w:rPr>
          <w:rFonts w:ascii="Arial" w:hAnsi="Arial" w:cs="Arial"/>
          <w:sz w:val="20"/>
          <w:szCs w:val="20"/>
        </w:rPr>
        <w:t>Using various technologies like Splunk, AppDynamics, and Kibana, I prepared several monitoring analyses relevant to various apps to examine the project demands and usage worldwide.</w:t>
      </w:r>
    </w:p>
    <w:p w14:paraId="5B211233" w14:textId="77777777" w:rsidR="0056016A" w:rsidRPr="0056016A" w:rsidRDefault="0056016A" w:rsidP="0056016A">
      <w:pPr>
        <w:pStyle w:val="ListParagraph"/>
        <w:numPr>
          <w:ilvl w:val="0"/>
          <w:numId w:val="21"/>
        </w:numPr>
        <w:jc w:val="both"/>
        <w:rPr>
          <w:rFonts w:ascii="Arial" w:hAnsi="Arial" w:cs="Arial"/>
          <w:sz w:val="20"/>
          <w:szCs w:val="20"/>
        </w:rPr>
      </w:pPr>
      <w:r w:rsidRPr="0056016A">
        <w:rPr>
          <w:rFonts w:ascii="Arial" w:hAnsi="Arial" w:cs="Arial"/>
          <w:sz w:val="20"/>
          <w:szCs w:val="20"/>
        </w:rPr>
        <w:t>Good experience in log4J implementation to persist the data into log files and experience with Maven for the build and deployment of applications.</w:t>
      </w:r>
    </w:p>
    <w:p w14:paraId="1EC40EF4" w14:textId="77777777" w:rsidR="0056016A" w:rsidRPr="0056016A" w:rsidRDefault="0056016A" w:rsidP="0056016A">
      <w:pPr>
        <w:pStyle w:val="ListParagraph"/>
        <w:numPr>
          <w:ilvl w:val="0"/>
          <w:numId w:val="21"/>
        </w:numPr>
        <w:jc w:val="both"/>
        <w:rPr>
          <w:rFonts w:ascii="Arial" w:hAnsi="Arial" w:cs="Arial"/>
          <w:sz w:val="20"/>
          <w:szCs w:val="20"/>
        </w:rPr>
      </w:pPr>
      <w:r w:rsidRPr="0056016A">
        <w:rPr>
          <w:rFonts w:ascii="Arial" w:hAnsi="Arial" w:cs="Arial"/>
          <w:sz w:val="20"/>
          <w:szCs w:val="20"/>
        </w:rPr>
        <w:t>Experienced in mentoring less seasoned team members to foster their professional growth, drawing logical conclusions, and assessing the implications of issues, prioritizing tasks according to their business impact.</w:t>
      </w:r>
    </w:p>
    <w:p w14:paraId="6C23B4E0" w14:textId="027440BF" w:rsidR="00117DFA" w:rsidRPr="00117DFA" w:rsidRDefault="00117DFA" w:rsidP="00117DFA">
      <w:pPr>
        <w:jc w:val="both"/>
        <w:rPr>
          <w:rFonts w:ascii="Arial" w:hAnsi="Arial" w:cs="Arial"/>
          <w:b/>
          <w:bCs/>
          <w:sz w:val="20"/>
          <w:szCs w:val="20"/>
        </w:rPr>
      </w:pPr>
      <w:r w:rsidRPr="00117DFA">
        <w:rPr>
          <w:rFonts w:ascii="Arial" w:hAnsi="Arial" w:cs="Arial"/>
          <w:b/>
          <w:bCs/>
          <w:sz w:val="20"/>
          <w:szCs w:val="20"/>
        </w:rPr>
        <w:t>Core Competencies:</w:t>
      </w:r>
    </w:p>
    <w:p w14:paraId="18CF5D66" w14:textId="77777777" w:rsidR="00117DFA" w:rsidRDefault="00117DFA" w:rsidP="00CA3E70">
      <w:pPr>
        <w:pStyle w:val="ListParagraph"/>
        <w:numPr>
          <w:ilvl w:val="0"/>
          <w:numId w:val="21"/>
        </w:numPr>
        <w:jc w:val="both"/>
        <w:rPr>
          <w:rFonts w:ascii="Arial" w:hAnsi="Arial" w:cs="Arial"/>
          <w:sz w:val="20"/>
          <w:szCs w:val="20"/>
        </w:rPr>
        <w:sectPr w:rsidR="00117DFA" w:rsidSect="00CA3E70">
          <w:pgSz w:w="12240" w:h="15840"/>
          <w:pgMar w:top="1440" w:right="1440" w:bottom="1440" w:left="1440" w:header="144" w:footer="720" w:gutter="0"/>
          <w:cols w:space="720"/>
          <w:docGrid w:linePitch="360"/>
        </w:sectPr>
      </w:pPr>
    </w:p>
    <w:p w14:paraId="3AA195D7" w14:textId="76210758"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Technical Leadership</w:t>
      </w:r>
    </w:p>
    <w:p w14:paraId="2973E568"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Architecture</w:t>
      </w:r>
    </w:p>
    <w:p w14:paraId="22FD3134"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SAAS</w:t>
      </w:r>
    </w:p>
    <w:p w14:paraId="759D1440"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AWS, PCF</w:t>
      </w:r>
    </w:p>
    <w:p w14:paraId="08C1A3B9"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Agile, Scrum</w:t>
      </w:r>
    </w:p>
    <w:p w14:paraId="69BFF372"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SDLC</w:t>
      </w:r>
    </w:p>
    <w:p w14:paraId="73227B0C"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Digital Transformation</w:t>
      </w:r>
    </w:p>
    <w:p w14:paraId="40C33F9C"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Project Estimation</w:t>
      </w:r>
    </w:p>
    <w:p w14:paraId="580298C5"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Vendor Management</w:t>
      </w:r>
    </w:p>
    <w:p w14:paraId="305D9CA2"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Change Management</w:t>
      </w:r>
    </w:p>
    <w:p w14:paraId="74F569A0" w14:textId="77777777" w:rsidR="00117DFA" w:rsidRDefault="00117DFA" w:rsidP="00CA3E70">
      <w:pPr>
        <w:pStyle w:val="ListParagraph"/>
        <w:numPr>
          <w:ilvl w:val="0"/>
          <w:numId w:val="21"/>
        </w:numPr>
        <w:jc w:val="both"/>
        <w:rPr>
          <w:rFonts w:ascii="Arial" w:hAnsi="Arial" w:cs="Arial"/>
          <w:sz w:val="20"/>
          <w:szCs w:val="20"/>
        </w:rPr>
      </w:pPr>
      <w:r w:rsidRPr="00117DFA">
        <w:rPr>
          <w:rFonts w:ascii="Arial" w:hAnsi="Arial" w:cs="Arial"/>
          <w:sz w:val="20"/>
          <w:szCs w:val="20"/>
        </w:rPr>
        <w:t>Business Process Improvement</w:t>
      </w:r>
    </w:p>
    <w:p w14:paraId="663EC65A" w14:textId="0C3F86B4" w:rsidR="00117DFA" w:rsidRPr="00117DFA" w:rsidRDefault="00117DFA" w:rsidP="00CA3E70">
      <w:pPr>
        <w:pStyle w:val="ListParagraph"/>
        <w:numPr>
          <w:ilvl w:val="0"/>
          <w:numId w:val="21"/>
        </w:numPr>
        <w:jc w:val="both"/>
        <w:rPr>
          <w:rFonts w:ascii="Arial" w:hAnsi="Arial" w:cs="Arial"/>
          <w:sz w:val="20"/>
          <w:szCs w:val="20"/>
        </w:rPr>
        <w:sectPr w:rsidR="00117DFA" w:rsidRPr="00117DFA" w:rsidSect="00117DFA">
          <w:type w:val="continuous"/>
          <w:pgSz w:w="12240" w:h="15840"/>
          <w:pgMar w:top="1440" w:right="1440" w:bottom="1440" w:left="1440" w:header="144" w:footer="720" w:gutter="0"/>
          <w:cols w:num="2" w:space="720"/>
          <w:docGrid w:linePitch="360"/>
        </w:sectPr>
      </w:pPr>
      <w:r w:rsidRPr="00117DFA">
        <w:rPr>
          <w:rFonts w:ascii="Arial" w:hAnsi="Arial" w:cs="Arial"/>
          <w:sz w:val="20"/>
          <w:szCs w:val="20"/>
        </w:rPr>
        <w:t>Product Development</w:t>
      </w:r>
    </w:p>
    <w:p w14:paraId="323D9A5F" w14:textId="77777777" w:rsidR="00D25F38" w:rsidRPr="00CA3E70" w:rsidRDefault="00CA3E70" w:rsidP="00CA3E70">
      <w:pPr>
        <w:contextualSpacing/>
        <w:jc w:val="both"/>
        <w:rPr>
          <w:rFonts w:ascii="Arial" w:hAnsi="Arial" w:cs="Arial"/>
          <w:b/>
          <w:sz w:val="20"/>
          <w:szCs w:val="20"/>
        </w:rPr>
      </w:pPr>
      <w:r>
        <w:rPr>
          <w:rFonts w:ascii="Arial" w:hAnsi="Arial" w:cs="Arial"/>
          <w:b/>
          <w:sz w:val="20"/>
          <w:szCs w:val="20"/>
        </w:rPr>
        <w:t>Technical Skills</w:t>
      </w:r>
      <w:r w:rsidRPr="002B4736">
        <w:rPr>
          <w:rFonts w:ascii="Arial" w:hAnsi="Arial" w:cs="Arial"/>
          <w:b/>
          <w:sz w:val="20"/>
          <w:szCs w:val="20"/>
        </w:rPr>
        <w:t>:</w:t>
      </w:r>
    </w:p>
    <w:p w14:paraId="1F2EEC04" w14:textId="76AB4FC7" w:rsidR="00B16C5B" w:rsidRPr="00B16C5B" w:rsidRDefault="00B16C5B" w:rsidP="00B16C5B">
      <w:pPr>
        <w:pStyle w:val="ListParagraph"/>
        <w:numPr>
          <w:ilvl w:val="0"/>
          <w:numId w:val="22"/>
        </w:numPr>
        <w:jc w:val="both"/>
        <w:rPr>
          <w:rFonts w:ascii="Arial" w:hAnsi="Arial" w:cs="Arial"/>
          <w:sz w:val="20"/>
          <w:szCs w:val="20"/>
        </w:rPr>
      </w:pPr>
      <w:r w:rsidRPr="00B16C5B">
        <w:rPr>
          <w:rFonts w:ascii="Arial" w:hAnsi="Arial" w:cs="Arial"/>
          <w:b/>
          <w:bCs/>
          <w:sz w:val="20"/>
          <w:szCs w:val="20"/>
        </w:rPr>
        <w:t>Programming Languages:</w:t>
      </w:r>
      <w:r>
        <w:rPr>
          <w:rFonts w:ascii="Arial" w:hAnsi="Arial" w:cs="Arial"/>
          <w:sz w:val="20"/>
          <w:szCs w:val="20"/>
        </w:rPr>
        <w:t xml:space="preserve"> </w:t>
      </w:r>
      <w:r w:rsidRPr="00B16C5B">
        <w:rPr>
          <w:rFonts w:ascii="Arial" w:hAnsi="Arial" w:cs="Arial"/>
          <w:sz w:val="20"/>
          <w:szCs w:val="20"/>
        </w:rPr>
        <w:t>C, C++, Java, SQL</w:t>
      </w:r>
    </w:p>
    <w:p w14:paraId="66210A47" w14:textId="6838A459" w:rsidR="00B16C5B" w:rsidRPr="00B16C5B" w:rsidRDefault="00B16C5B" w:rsidP="00B16C5B">
      <w:pPr>
        <w:pStyle w:val="ListParagraph"/>
        <w:numPr>
          <w:ilvl w:val="0"/>
          <w:numId w:val="22"/>
        </w:numPr>
        <w:jc w:val="both"/>
        <w:rPr>
          <w:rFonts w:ascii="Arial" w:hAnsi="Arial" w:cs="Arial"/>
          <w:sz w:val="20"/>
          <w:szCs w:val="20"/>
        </w:rPr>
      </w:pPr>
      <w:r w:rsidRPr="00B16C5B">
        <w:rPr>
          <w:rFonts w:ascii="Arial" w:hAnsi="Arial" w:cs="Arial"/>
          <w:b/>
          <w:bCs/>
          <w:sz w:val="20"/>
          <w:szCs w:val="20"/>
        </w:rPr>
        <w:t>J2EE</w:t>
      </w:r>
      <w:r>
        <w:rPr>
          <w:rFonts w:ascii="Arial" w:hAnsi="Arial" w:cs="Arial"/>
          <w:sz w:val="20"/>
          <w:szCs w:val="20"/>
        </w:rPr>
        <w:t xml:space="preserve">: </w:t>
      </w:r>
      <w:r w:rsidRPr="00B16C5B">
        <w:rPr>
          <w:rFonts w:ascii="Arial" w:hAnsi="Arial" w:cs="Arial"/>
          <w:sz w:val="20"/>
          <w:szCs w:val="20"/>
        </w:rPr>
        <w:t>JSP, Servlets, Web services, JDBC, JMS</w:t>
      </w:r>
    </w:p>
    <w:p w14:paraId="1C9421CF" w14:textId="064791CF" w:rsidR="00B16C5B" w:rsidRPr="00B16C5B" w:rsidRDefault="00B16C5B" w:rsidP="00B16C5B">
      <w:pPr>
        <w:pStyle w:val="ListParagraph"/>
        <w:numPr>
          <w:ilvl w:val="0"/>
          <w:numId w:val="22"/>
        </w:numPr>
        <w:jc w:val="both"/>
        <w:rPr>
          <w:rFonts w:ascii="Arial" w:hAnsi="Arial" w:cs="Arial"/>
          <w:sz w:val="20"/>
          <w:szCs w:val="20"/>
        </w:rPr>
      </w:pPr>
      <w:r w:rsidRPr="00B16C5B">
        <w:rPr>
          <w:rFonts w:ascii="Arial" w:hAnsi="Arial" w:cs="Arial"/>
          <w:b/>
          <w:bCs/>
          <w:sz w:val="20"/>
          <w:szCs w:val="20"/>
        </w:rPr>
        <w:t>Web Technologies</w:t>
      </w:r>
      <w:r>
        <w:rPr>
          <w:rFonts w:ascii="Arial" w:hAnsi="Arial" w:cs="Arial"/>
          <w:sz w:val="20"/>
          <w:szCs w:val="20"/>
        </w:rPr>
        <w:t xml:space="preserve">: </w:t>
      </w:r>
      <w:r w:rsidRPr="00B16C5B">
        <w:rPr>
          <w:rFonts w:ascii="Arial" w:hAnsi="Arial" w:cs="Arial"/>
          <w:sz w:val="20"/>
          <w:szCs w:val="20"/>
        </w:rPr>
        <w:t>HTML, CSS, Java Script, AJAX, NodeJS, Angular JS, Angular, SOA, React JS, TypeScript</w:t>
      </w:r>
    </w:p>
    <w:p w14:paraId="79E1B7C5" w14:textId="6005D541" w:rsidR="00B16C5B" w:rsidRPr="00B16C5B" w:rsidRDefault="00B16C5B" w:rsidP="00B16C5B">
      <w:pPr>
        <w:pStyle w:val="ListParagraph"/>
        <w:numPr>
          <w:ilvl w:val="0"/>
          <w:numId w:val="22"/>
        </w:numPr>
        <w:jc w:val="both"/>
        <w:rPr>
          <w:rFonts w:ascii="Arial" w:hAnsi="Arial" w:cs="Arial"/>
          <w:sz w:val="20"/>
          <w:szCs w:val="20"/>
        </w:rPr>
      </w:pPr>
      <w:r w:rsidRPr="00B16C5B">
        <w:rPr>
          <w:rFonts w:ascii="Arial" w:hAnsi="Arial" w:cs="Arial"/>
          <w:b/>
          <w:bCs/>
          <w:sz w:val="20"/>
          <w:szCs w:val="20"/>
        </w:rPr>
        <w:t>Frameworks:</w:t>
      </w:r>
      <w:r>
        <w:rPr>
          <w:rFonts w:ascii="Arial" w:hAnsi="Arial" w:cs="Arial"/>
          <w:sz w:val="20"/>
          <w:szCs w:val="20"/>
        </w:rPr>
        <w:t xml:space="preserve"> </w:t>
      </w:r>
      <w:r w:rsidRPr="00B16C5B">
        <w:rPr>
          <w:rFonts w:ascii="Arial" w:hAnsi="Arial" w:cs="Arial"/>
          <w:sz w:val="20"/>
          <w:szCs w:val="20"/>
        </w:rPr>
        <w:t>Struts, Spring, Hibernate/JPA, Spring Boot, AEM</w:t>
      </w:r>
    </w:p>
    <w:p w14:paraId="6353FBE6" w14:textId="6F0466D5" w:rsidR="00B16C5B" w:rsidRPr="00B16C5B"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t>Databases</w:t>
      </w:r>
      <w:r>
        <w:rPr>
          <w:rFonts w:ascii="Arial" w:hAnsi="Arial" w:cs="Arial"/>
          <w:sz w:val="20"/>
          <w:szCs w:val="20"/>
        </w:rPr>
        <w:t xml:space="preserve">: </w:t>
      </w:r>
      <w:r w:rsidRPr="00B16C5B">
        <w:rPr>
          <w:rFonts w:ascii="Arial" w:hAnsi="Arial" w:cs="Arial"/>
          <w:sz w:val="20"/>
          <w:szCs w:val="20"/>
        </w:rPr>
        <w:t>Oracle 9i, Oracle 10g/ 11g, PostgreSQL, MySQL, Mongo DB, Dynamo DB</w:t>
      </w:r>
    </w:p>
    <w:p w14:paraId="27F37FCC" w14:textId="278ECCAC" w:rsidR="00B16C5B" w:rsidRPr="00B16C5B"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t>DevOps /Infrastructure Stack:</w:t>
      </w:r>
      <w:r>
        <w:rPr>
          <w:rFonts w:ascii="Arial" w:hAnsi="Arial" w:cs="Arial"/>
          <w:sz w:val="20"/>
          <w:szCs w:val="20"/>
        </w:rPr>
        <w:t xml:space="preserve"> </w:t>
      </w:r>
      <w:r w:rsidRPr="00B16C5B">
        <w:rPr>
          <w:rFonts w:ascii="Arial" w:hAnsi="Arial" w:cs="Arial"/>
          <w:sz w:val="20"/>
          <w:szCs w:val="20"/>
        </w:rPr>
        <w:t>Jenkins, Maven, Gradle, Jira, Docker, Kubernetes, Terraform</w:t>
      </w:r>
    </w:p>
    <w:p w14:paraId="437A7566" w14:textId="5E406B83" w:rsidR="00B16C5B" w:rsidRPr="00B16C5B"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t>Cloud Stack:</w:t>
      </w:r>
      <w:r>
        <w:rPr>
          <w:rFonts w:ascii="Arial" w:hAnsi="Arial" w:cs="Arial"/>
          <w:sz w:val="20"/>
          <w:szCs w:val="20"/>
        </w:rPr>
        <w:t xml:space="preserve"> </w:t>
      </w:r>
      <w:r w:rsidRPr="00B16C5B">
        <w:rPr>
          <w:rFonts w:ascii="Arial" w:hAnsi="Arial" w:cs="Arial"/>
          <w:sz w:val="20"/>
          <w:szCs w:val="20"/>
        </w:rPr>
        <w:t>AWS, PCF (Pivotal Cloud Foundry)</w:t>
      </w:r>
    </w:p>
    <w:p w14:paraId="4BF69E0D" w14:textId="2E0F5081" w:rsidR="00B16C5B" w:rsidRPr="00B16C5B"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t>Monitoring Tools:</w:t>
      </w:r>
      <w:r>
        <w:rPr>
          <w:rFonts w:ascii="Arial" w:hAnsi="Arial" w:cs="Arial"/>
          <w:sz w:val="20"/>
          <w:szCs w:val="20"/>
        </w:rPr>
        <w:t xml:space="preserve"> </w:t>
      </w:r>
      <w:r w:rsidRPr="00B16C5B">
        <w:rPr>
          <w:rFonts w:ascii="Arial" w:hAnsi="Arial" w:cs="Arial"/>
          <w:sz w:val="20"/>
          <w:szCs w:val="20"/>
        </w:rPr>
        <w:t>Splunk, Zena, Dynatrace, New Relic, Kibana, Service Now</w:t>
      </w:r>
    </w:p>
    <w:p w14:paraId="4F1A23F3" w14:textId="616C9778" w:rsidR="00B16C5B" w:rsidRPr="00B16C5B"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t>Version Control Systems:</w:t>
      </w:r>
      <w:r>
        <w:rPr>
          <w:rFonts w:ascii="Arial" w:hAnsi="Arial" w:cs="Arial"/>
          <w:sz w:val="20"/>
          <w:szCs w:val="20"/>
        </w:rPr>
        <w:t xml:space="preserve"> </w:t>
      </w:r>
      <w:r w:rsidRPr="00B16C5B">
        <w:rPr>
          <w:rFonts w:ascii="Arial" w:hAnsi="Arial" w:cs="Arial"/>
          <w:sz w:val="20"/>
          <w:szCs w:val="20"/>
        </w:rPr>
        <w:t>CVS, SVN, MS Visual Source Safe (VSS), GIT, GitHub, GitLab</w:t>
      </w:r>
    </w:p>
    <w:p w14:paraId="38E20934" w14:textId="60CE08E4" w:rsidR="00B16C5B" w:rsidRPr="00B16C5B"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t>Tools / Product:</w:t>
      </w:r>
      <w:r>
        <w:rPr>
          <w:rFonts w:ascii="Arial" w:hAnsi="Arial" w:cs="Arial"/>
          <w:sz w:val="20"/>
          <w:szCs w:val="20"/>
        </w:rPr>
        <w:t xml:space="preserve"> </w:t>
      </w:r>
      <w:r w:rsidRPr="00B16C5B">
        <w:rPr>
          <w:rFonts w:ascii="Arial" w:hAnsi="Arial" w:cs="Arial"/>
          <w:sz w:val="20"/>
          <w:szCs w:val="20"/>
        </w:rPr>
        <w:t>Maven, Gradle, SonarQube, Mockito and Ant, HP ALM, Jira, Playwright</w:t>
      </w:r>
    </w:p>
    <w:p w14:paraId="5287E742" w14:textId="10A69270" w:rsidR="00B16C5B" w:rsidRPr="00B16C5B"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lastRenderedPageBreak/>
        <w:t>App &amp; Web Servers:</w:t>
      </w:r>
      <w:r>
        <w:rPr>
          <w:rFonts w:ascii="Arial" w:hAnsi="Arial" w:cs="Arial"/>
          <w:sz w:val="20"/>
          <w:szCs w:val="20"/>
        </w:rPr>
        <w:t xml:space="preserve"> </w:t>
      </w:r>
      <w:r w:rsidRPr="00B16C5B">
        <w:rPr>
          <w:rFonts w:ascii="Arial" w:hAnsi="Arial" w:cs="Arial"/>
          <w:sz w:val="20"/>
          <w:szCs w:val="20"/>
        </w:rPr>
        <w:t>IBM WebSphere Application Server, IBM WebSphere Portal Server, BEA Web logic, Apache Tomcat</w:t>
      </w:r>
    </w:p>
    <w:p w14:paraId="42BFA0E0" w14:textId="4DEF4002" w:rsidR="00B16C5B" w:rsidRPr="00B16C5B"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t>Middleware Technologies:</w:t>
      </w:r>
      <w:r>
        <w:rPr>
          <w:rFonts w:ascii="Arial" w:hAnsi="Arial" w:cs="Arial"/>
          <w:sz w:val="20"/>
          <w:szCs w:val="20"/>
        </w:rPr>
        <w:t xml:space="preserve"> </w:t>
      </w:r>
      <w:r w:rsidRPr="00B16C5B">
        <w:rPr>
          <w:rFonts w:ascii="Arial" w:hAnsi="Arial" w:cs="Arial"/>
          <w:sz w:val="20"/>
          <w:szCs w:val="20"/>
        </w:rPr>
        <w:t>Microservices, RabbitMQ, Apache Kafka, REST API</w:t>
      </w:r>
    </w:p>
    <w:p w14:paraId="4C8B794E" w14:textId="7883995E" w:rsidR="00B16C5B" w:rsidRPr="00B16C5B"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t>Domain</w:t>
      </w:r>
      <w:r>
        <w:rPr>
          <w:rFonts w:ascii="Arial" w:hAnsi="Arial" w:cs="Arial"/>
          <w:sz w:val="20"/>
          <w:szCs w:val="20"/>
        </w:rPr>
        <w:t xml:space="preserve">: </w:t>
      </w:r>
      <w:r w:rsidRPr="00B16C5B">
        <w:rPr>
          <w:rFonts w:ascii="Arial" w:hAnsi="Arial" w:cs="Arial"/>
          <w:sz w:val="20"/>
          <w:szCs w:val="20"/>
        </w:rPr>
        <w:t>Healthcare, Banking, Logistics Services</w:t>
      </w:r>
    </w:p>
    <w:p w14:paraId="05B0B685" w14:textId="652D4815" w:rsidR="002774DC" w:rsidRPr="00CA3E70" w:rsidRDefault="00B16C5B" w:rsidP="00B16C5B">
      <w:pPr>
        <w:pStyle w:val="ListParagraph"/>
        <w:numPr>
          <w:ilvl w:val="0"/>
          <w:numId w:val="22"/>
        </w:numPr>
        <w:jc w:val="both"/>
        <w:rPr>
          <w:rFonts w:ascii="Arial" w:hAnsi="Arial" w:cs="Arial"/>
          <w:sz w:val="20"/>
          <w:szCs w:val="20"/>
        </w:rPr>
      </w:pPr>
      <w:r w:rsidRPr="00D742CF">
        <w:rPr>
          <w:rFonts w:ascii="Arial" w:hAnsi="Arial" w:cs="Arial"/>
          <w:b/>
          <w:bCs/>
          <w:sz w:val="20"/>
          <w:szCs w:val="20"/>
        </w:rPr>
        <w:t>Operating Systems:</w:t>
      </w:r>
      <w:r>
        <w:rPr>
          <w:rFonts w:ascii="Arial" w:hAnsi="Arial" w:cs="Arial"/>
          <w:sz w:val="20"/>
          <w:szCs w:val="20"/>
        </w:rPr>
        <w:t xml:space="preserve"> </w:t>
      </w:r>
      <w:r w:rsidRPr="00B16C5B">
        <w:rPr>
          <w:rFonts w:ascii="Arial" w:hAnsi="Arial" w:cs="Arial"/>
          <w:sz w:val="20"/>
          <w:szCs w:val="20"/>
        </w:rPr>
        <w:t>Windows, Unix, Linux</w:t>
      </w:r>
    </w:p>
    <w:p w14:paraId="07E00B36" w14:textId="77777777" w:rsidR="00CA3E70" w:rsidRDefault="00CA3E70" w:rsidP="00CA3E70">
      <w:pPr>
        <w:contextualSpacing/>
        <w:jc w:val="both"/>
        <w:rPr>
          <w:rFonts w:ascii="Arial" w:hAnsi="Arial" w:cs="Arial"/>
          <w:sz w:val="20"/>
          <w:szCs w:val="20"/>
        </w:rPr>
      </w:pPr>
    </w:p>
    <w:p w14:paraId="5D636406" w14:textId="77777777" w:rsidR="00597AF6" w:rsidRPr="002B4736" w:rsidRDefault="00597AF6" w:rsidP="00597AF6">
      <w:pPr>
        <w:contextualSpacing/>
        <w:jc w:val="both"/>
        <w:rPr>
          <w:rFonts w:ascii="Arial" w:hAnsi="Arial" w:cs="Arial"/>
          <w:b/>
          <w:sz w:val="20"/>
          <w:szCs w:val="20"/>
        </w:rPr>
      </w:pPr>
      <w:r w:rsidRPr="002B4736">
        <w:rPr>
          <w:rFonts w:ascii="Arial" w:hAnsi="Arial" w:cs="Arial"/>
          <w:b/>
          <w:sz w:val="20"/>
          <w:szCs w:val="20"/>
        </w:rPr>
        <w:t>Education:</w:t>
      </w:r>
    </w:p>
    <w:p w14:paraId="4901324A" w14:textId="77777777" w:rsidR="00597AF6" w:rsidRPr="00EE044A" w:rsidRDefault="00597AF6" w:rsidP="00597AF6">
      <w:pPr>
        <w:pStyle w:val="ListParagraph"/>
        <w:numPr>
          <w:ilvl w:val="0"/>
          <w:numId w:val="21"/>
        </w:numPr>
        <w:jc w:val="both"/>
        <w:rPr>
          <w:rFonts w:ascii="Arial" w:hAnsi="Arial" w:cs="Arial"/>
          <w:sz w:val="20"/>
          <w:szCs w:val="20"/>
        </w:rPr>
      </w:pPr>
      <w:r w:rsidRPr="00EE044A">
        <w:rPr>
          <w:rFonts w:ascii="Arial" w:hAnsi="Arial" w:cs="Arial"/>
          <w:sz w:val="20"/>
          <w:szCs w:val="20"/>
        </w:rPr>
        <w:t>M.C.A (Master of Computer Application)., Alagappa University, Karaikudi, India</w:t>
      </w:r>
      <w:r>
        <w:rPr>
          <w:rFonts w:ascii="Arial" w:hAnsi="Arial" w:cs="Arial"/>
          <w:sz w:val="20"/>
          <w:szCs w:val="20"/>
        </w:rPr>
        <w:t>.</w:t>
      </w:r>
    </w:p>
    <w:p w14:paraId="4DF3213D" w14:textId="77777777" w:rsidR="00597AF6" w:rsidRPr="00EB4C07" w:rsidRDefault="00597AF6" w:rsidP="00597AF6">
      <w:pPr>
        <w:pStyle w:val="ListParagraph"/>
        <w:numPr>
          <w:ilvl w:val="0"/>
          <w:numId w:val="21"/>
        </w:numPr>
        <w:jc w:val="both"/>
        <w:rPr>
          <w:rFonts w:ascii="Arial" w:hAnsi="Arial" w:cs="Arial"/>
          <w:sz w:val="20"/>
          <w:szCs w:val="20"/>
        </w:rPr>
      </w:pPr>
      <w:r w:rsidRPr="00EE044A">
        <w:rPr>
          <w:rFonts w:ascii="Arial" w:hAnsi="Arial" w:cs="Arial"/>
          <w:sz w:val="20"/>
          <w:szCs w:val="20"/>
        </w:rPr>
        <w:t>B.Sc. (Bachelor of Science)., Bharathidasan University., Tiruchirappalli, India</w:t>
      </w:r>
      <w:r>
        <w:rPr>
          <w:rFonts w:ascii="Arial" w:hAnsi="Arial" w:cs="Arial"/>
          <w:sz w:val="20"/>
          <w:szCs w:val="20"/>
        </w:rPr>
        <w:t>.</w:t>
      </w:r>
    </w:p>
    <w:p w14:paraId="034F11A2" w14:textId="77777777" w:rsidR="00597AF6" w:rsidRDefault="00597AF6" w:rsidP="00597AF6">
      <w:pPr>
        <w:contextualSpacing/>
        <w:jc w:val="both"/>
        <w:rPr>
          <w:rFonts w:ascii="Arial" w:hAnsi="Arial" w:cs="Arial"/>
          <w:b/>
          <w:bCs/>
          <w:sz w:val="20"/>
          <w:szCs w:val="20"/>
        </w:rPr>
      </w:pPr>
    </w:p>
    <w:p w14:paraId="0B64199E" w14:textId="77777777" w:rsidR="00597AF6" w:rsidRPr="00EB4C07" w:rsidRDefault="00597AF6" w:rsidP="00597AF6">
      <w:pPr>
        <w:contextualSpacing/>
        <w:jc w:val="both"/>
        <w:rPr>
          <w:rFonts w:ascii="Arial" w:hAnsi="Arial" w:cs="Arial"/>
          <w:b/>
          <w:bCs/>
          <w:sz w:val="20"/>
          <w:szCs w:val="20"/>
        </w:rPr>
      </w:pPr>
      <w:r w:rsidRPr="00EB4C07">
        <w:rPr>
          <w:rFonts w:ascii="Arial" w:hAnsi="Arial" w:cs="Arial"/>
          <w:b/>
          <w:bCs/>
          <w:sz w:val="20"/>
          <w:szCs w:val="20"/>
        </w:rPr>
        <w:t>Certifications:</w:t>
      </w:r>
    </w:p>
    <w:p w14:paraId="11CDFA02" w14:textId="33B3F7E4" w:rsidR="00536921" w:rsidRDefault="00536921" w:rsidP="00597AF6">
      <w:pPr>
        <w:pStyle w:val="ListParagraph"/>
        <w:numPr>
          <w:ilvl w:val="0"/>
          <w:numId w:val="21"/>
        </w:numPr>
        <w:jc w:val="both"/>
        <w:rPr>
          <w:rFonts w:ascii="Arial" w:hAnsi="Arial" w:cs="Arial"/>
          <w:sz w:val="20"/>
          <w:szCs w:val="20"/>
        </w:rPr>
      </w:pPr>
      <w:r w:rsidRPr="00536921">
        <w:rPr>
          <w:rFonts w:ascii="Arial" w:hAnsi="Arial" w:cs="Arial"/>
          <w:sz w:val="20"/>
          <w:szCs w:val="20"/>
        </w:rPr>
        <w:t xml:space="preserve">Project Management </w:t>
      </w:r>
      <w:proofErr w:type="gramStart"/>
      <w:r w:rsidRPr="00536921">
        <w:rPr>
          <w:rFonts w:ascii="Arial" w:hAnsi="Arial" w:cs="Arial"/>
          <w:sz w:val="20"/>
          <w:szCs w:val="20"/>
        </w:rPr>
        <w:t>Professional</w:t>
      </w:r>
      <w:r>
        <w:rPr>
          <w:rFonts w:ascii="Arial" w:hAnsi="Arial" w:cs="Arial"/>
          <w:sz w:val="20"/>
          <w:szCs w:val="20"/>
        </w:rPr>
        <w:t>(</w:t>
      </w:r>
      <w:proofErr w:type="gramEnd"/>
      <w:r>
        <w:rPr>
          <w:rFonts w:ascii="Arial" w:hAnsi="Arial" w:cs="Arial"/>
          <w:sz w:val="20"/>
          <w:szCs w:val="20"/>
        </w:rPr>
        <w:t>PMP)</w:t>
      </w:r>
    </w:p>
    <w:p w14:paraId="30562F5F" w14:textId="77777777" w:rsidR="00536921" w:rsidRDefault="00536921" w:rsidP="00536921">
      <w:pPr>
        <w:pStyle w:val="ListParagraph"/>
        <w:numPr>
          <w:ilvl w:val="0"/>
          <w:numId w:val="21"/>
        </w:numPr>
        <w:jc w:val="both"/>
        <w:rPr>
          <w:rFonts w:ascii="Arial" w:hAnsi="Arial" w:cs="Arial"/>
          <w:sz w:val="20"/>
          <w:szCs w:val="20"/>
        </w:rPr>
      </w:pPr>
      <w:r w:rsidRPr="00F5641E">
        <w:rPr>
          <w:rFonts w:ascii="Arial" w:hAnsi="Arial" w:cs="Arial"/>
          <w:sz w:val="20"/>
          <w:szCs w:val="20"/>
        </w:rPr>
        <w:t>Certified Scrum Master (CSM)</w:t>
      </w:r>
    </w:p>
    <w:p w14:paraId="5FD6D6D4" w14:textId="77777777" w:rsidR="00597AF6" w:rsidRPr="00F5641E" w:rsidRDefault="00597AF6" w:rsidP="00597AF6">
      <w:pPr>
        <w:pStyle w:val="ListParagraph"/>
        <w:numPr>
          <w:ilvl w:val="0"/>
          <w:numId w:val="21"/>
        </w:numPr>
        <w:jc w:val="both"/>
        <w:rPr>
          <w:rFonts w:ascii="Arial" w:hAnsi="Arial" w:cs="Arial"/>
          <w:sz w:val="20"/>
          <w:szCs w:val="20"/>
        </w:rPr>
      </w:pPr>
      <w:r w:rsidRPr="00F5641E">
        <w:rPr>
          <w:rFonts w:ascii="Arial" w:hAnsi="Arial" w:cs="Arial"/>
          <w:sz w:val="20"/>
          <w:szCs w:val="20"/>
        </w:rPr>
        <w:t>Certified Professional in Health care concepts (AHM250)</w:t>
      </w:r>
    </w:p>
    <w:p w14:paraId="4FFC6775" w14:textId="77777777" w:rsidR="00597AF6" w:rsidRPr="00F5641E" w:rsidRDefault="00597AF6" w:rsidP="00597AF6">
      <w:pPr>
        <w:pStyle w:val="ListParagraph"/>
        <w:numPr>
          <w:ilvl w:val="0"/>
          <w:numId w:val="21"/>
        </w:numPr>
        <w:jc w:val="both"/>
        <w:rPr>
          <w:rFonts w:ascii="Arial" w:hAnsi="Arial" w:cs="Arial"/>
          <w:sz w:val="20"/>
          <w:szCs w:val="20"/>
        </w:rPr>
      </w:pPr>
      <w:r w:rsidRPr="00F5641E">
        <w:rPr>
          <w:rFonts w:ascii="Arial" w:hAnsi="Arial" w:cs="Arial"/>
          <w:sz w:val="20"/>
          <w:szCs w:val="20"/>
        </w:rPr>
        <w:t>Certified Professional in ITIL v3 foundation</w:t>
      </w:r>
    </w:p>
    <w:p w14:paraId="2119CCF8" w14:textId="77777777" w:rsidR="00597AF6" w:rsidRPr="00F5641E" w:rsidRDefault="00597AF6" w:rsidP="00597AF6">
      <w:pPr>
        <w:pStyle w:val="ListParagraph"/>
        <w:numPr>
          <w:ilvl w:val="0"/>
          <w:numId w:val="21"/>
        </w:numPr>
        <w:jc w:val="both"/>
        <w:rPr>
          <w:rFonts w:ascii="Arial" w:hAnsi="Arial" w:cs="Arial"/>
          <w:sz w:val="20"/>
          <w:szCs w:val="20"/>
        </w:rPr>
      </w:pPr>
      <w:r w:rsidRPr="00535189">
        <w:rPr>
          <w:rFonts w:ascii="Arial" w:hAnsi="Arial" w:cs="Arial"/>
          <w:sz w:val="20"/>
          <w:szCs w:val="20"/>
        </w:rPr>
        <w:t>Completed academy certifications: Agile practices, Software quality, Working with J2EE patterns and Scrum methodology.</w:t>
      </w:r>
    </w:p>
    <w:p w14:paraId="5977A0DF" w14:textId="77777777" w:rsidR="00597AF6" w:rsidRPr="002B4736" w:rsidRDefault="00597AF6" w:rsidP="00CA3E70">
      <w:pPr>
        <w:contextualSpacing/>
        <w:jc w:val="both"/>
        <w:rPr>
          <w:rFonts w:ascii="Arial" w:hAnsi="Arial" w:cs="Arial"/>
          <w:sz w:val="20"/>
          <w:szCs w:val="20"/>
        </w:rPr>
      </w:pPr>
    </w:p>
    <w:p w14:paraId="391AD854" w14:textId="77777777" w:rsidR="00D25F38" w:rsidRPr="002B4736" w:rsidRDefault="00CA3E70" w:rsidP="00CA3E70">
      <w:pPr>
        <w:contextualSpacing/>
        <w:jc w:val="both"/>
        <w:rPr>
          <w:rFonts w:ascii="Arial" w:eastAsia="Garamond" w:hAnsi="Arial" w:cs="Arial"/>
          <w:sz w:val="20"/>
          <w:szCs w:val="20"/>
        </w:rPr>
      </w:pPr>
      <w:r w:rsidRPr="002B4736">
        <w:rPr>
          <w:rFonts w:ascii="Arial" w:hAnsi="Arial" w:cs="Arial"/>
          <w:b/>
          <w:sz w:val="20"/>
          <w:szCs w:val="20"/>
        </w:rPr>
        <w:t>Professional Experience:</w:t>
      </w:r>
    </w:p>
    <w:p w14:paraId="4E70B977" w14:textId="77777777" w:rsidR="0004234E" w:rsidRDefault="0004234E" w:rsidP="00597196">
      <w:pPr>
        <w:jc w:val="both"/>
        <w:rPr>
          <w:rFonts w:ascii="Arial" w:hAnsi="Arial" w:cs="Arial"/>
          <w:b/>
          <w:sz w:val="20"/>
          <w:szCs w:val="20"/>
        </w:rPr>
      </w:pPr>
    </w:p>
    <w:p w14:paraId="149186E7" w14:textId="37F20205" w:rsidR="00C300C3" w:rsidRDefault="00597196" w:rsidP="00C300C3">
      <w:pPr>
        <w:jc w:val="both"/>
        <w:rPr>
          <w:rFonts w:ascii="Arial" w:hAnsi="Arial" w:cs="Arial"/>
          <w:b/>
          <w:sz w:val="20"/>
          <w:szCs w:val="20"/>
        </w:rPr>
      </w:pPr>
      <w:r w:rsidRPr="00597196">
        <w:rPr>
          <w:rFonts w:ascii="Arial" w:hAnsi="Arial" w:cs="Arial"/>
          <w:b/>
          <w:sz w:val="20"/>
          <w:szCs w:val="20"/>
        </w:rPr>
        <w:t>Client: Wells Fargo</w:t>
      </w:r>
      <w:r w:rsidRPr="00597196">
        <w:rPr>
          <w:rFonts w:ascii="Arial" w:hAnsi="Arial" w:cs="Arial"/>
          <w:b/>
          <w:sz w:val="20"/>
          <w:szCs w:val="20"/>
        </w:rPr>
        <w:tab/>
        <w:t xml:space="preserve">            </w:t>
      </w:r>
      <w:r w:rsidR="00C300C3">
        <w:rPr>
          <w:rFonts w:ascii="Arial" w:hAnsi="Arial" w:cs="Arial"/>
          <w:b/>
          <w:sz w:val="20"/>
          <w:szCs w:val="20"/>
        </w:rPr>
        <w:tab/>
      </w:r>
      <w:r w:rsidR="00C300C3">
        <w:rPr>
          <w:rFonts w:ascii="Arial" w:hAnsi="Arial" w:cs="Arial"/>
          <w:b/>
          <w:sz w:val="20"/>
          <w:szCs w:val="20"/>
        </w:rPr>
        <w:tab/>
      </w:r>
      <w:r w:rsidR="00C300C3">
        <w:rPr>
          <w:rFonts w:ascii="Arial" w:hAnsi="Arial" w:cs="Arial"/>
          <w:b/>
          <w:sz w:val="20"/>
          <w:szCs w:val="20"/>
        </w:rPr>
        <w:tab/>
      </w:r>
      <w:r w:rsidR="00C300C3">
        <w:rPr>
          <w:rFonts w:ascii="Arial" w:hAnsi="Arial" w:cs="Arial"/>
          <w:b/>
          <w:sz w:val="20"/>
          <w:szCs w:val="20"/>
        </w:rPr>
        <w:tab/>
      </w:r>
      <w:r w:rsidR="00C300C3">
        <w:rPr>
          <w:rFonts w:ascii="Arial" w:hAnsi="Arial" w:cs="Arial"/>
          <w:b/>
          <w:sz w:val="20"/>
          <w:szCs w:val="20"/>
        </w:rPr>
        <w:tab/>
      </w:r>
      <w:r w:rsidR="00C300C3">
        <w:rPr>
          <w:rFonts w:ascii="Arial" w:hAnsi="Arial" w:cs="Arial"/>
          <w:b/>
          <w:sz w:val="20"/>
          <w:szCs w:val="20"/>
        </w:rPr>
        <w:tab/>
      </w:r>
      <w:r w:rsidR="00C300C3">
        <w:rPr>
          <w:rFonts w:ascii="Arial" w:hAnsi="Arial" w:cs="Arial"/>
          <w:b/>
          <w:sz w:val="20"/>
          <w:szCs w:val="20"/>
        </w:rPr>
        <w:tab/>
      </w:r>
      <w:r w:rsidR="00DE3685">
        <w:rPr>
          <w:rFonts w:ascii="Arial" w:hAnsi="Arial" w:cs="Arial"/>
          <w:b/>
          <w:sz w:val="20"/>
          <w:szCs w:val="20"/>
        </w:rPr>
        <w:t xml:space="preserve">     </w:t>
      </w:r>
      <w:r w:rsidR="00C300C3" w:rsidRPr="00597196">
        <w:rPr>
          <w:rFonts w:ascii="Arial" w:hAnsi="Arial" w:cs="Arial"/>
          <w:b/>
          <w:sz w:val="20"/>
          <w:szCs w:val="20"/>
        </w:rPr>
        <w:t>Apr 2024 to Present</w:t>
      </w:r>
    </w:p>
    <w:p w14:paraId="2A32AFE0" w14:textId="77777777" w:rsidR="00E41295" w:rsidRPr="00597196" w:rsidRDefault="00E41295" w:rsidP="00597196">
      <w:pPr>
        <w:jc w:val="both"/>
        <w:rPr>
          <w:rFonts w:ascii="Arial" w:hAnsi="Arial" w:cs="Arial"/>
          <w:b/>
          <w:sz w:val="20"/>
          <w:szCs w:val="20"/>
        </w:rPr>
      </w:pPr>
      <w:r w:rsidRPr="00597196">
        <w:rPr>
          <w:rFonts w:ascii="Arial" w:hAnsi="Arial" w:cs="Arial"/>
          <w:b/>
          <w:sz w:val="20"/>
          <w:szCs w:val="20"/>
        </w:rPr>
        <w:t>Project Title: CORE-Closing &amp; Funding</w:t>
      </w:r>
    </w:p>
    <w:p w14:paraId="188C46F6" w14:textId="597DC739" w:rsidR="00E41295" w:rsidRPr="00597196" w:rsidRDefault="00E41295" w:rsidP="00597196">
      <w:pPr>
        <w:jc w:val="both"/>
        <w:rPr>
          <w:rFonts w:ascii="Arial" w:hAnsi="Arial" w:cs="Arial"/>
          <w:b/>
          <w:sz w:val="20"/>
          <w:szCs w:val="20"/>
        </w:rPr>
      </w:pPr>
      <w:r w:rsidRPr="00597196">
        <w:rPr>
          <w:rFonts w:ascii="Arial" w:hAnsi="Arial" w:cs="Arial"/>
          <w:b/>
          <w:sz w:val="20"/>
          <w:szCs w:val="20"/>
        </w:rPr>
        <w:t xml:space="preserve">Role: </w:t>
      </w:r>
      <w:r w:rsidR="00146F93">
        <w:rPr>
          <w:rFonts w:ascii="Arial" w:hAnsi="Arial" w:cs="Arial"/>
          <w:b/>
          <w:sz w:val="20"/>
          <w:szCs w:val="20"/>
        </w:rPr>
        <w:t>Sr.</w:t>
      </w:r>
      <w:r w:rsidR="00E86D58">
        <w:rPr>
          <w:rFonts w:ascii="Arial" w:hAnsi="Arial" w:cs="Arial"/>
          <w:b/>
          <w:sz w:val="20"/>
          <w:szCs w:val="20"/>
        </w:rPr>
        <w:t xml:space="preserve"> </w:t>
      </w:r>
      <w:r w:rsidRPr="00597196">
        <w:rPr>
          <w:rFonts w:ascii="Arial" w:hAnsi="Arial" w:cs="Arial"/>
          <w:b/>
          <w:sz w:val="20"/>
          <w:szCs w:val="20"/>
        </w:rPr>
        <w:t>Java</w:t>
      </w:r>
      <w:r w:rsidR="00E86D58">
        <w:rPr>
          <w:rFonts w:ascii="Arial" w:hAnsi="Arial" w:cs="Arial"/>
          <w:b/>
          <w:sz w:val="20"/>
          <w:szCs w:val="20"/>
        </w:rPr>
        <w:t xml:space="preserve"> </w:t>
      </w:r>
      <w:r w:rsidR="000B7741">
        <w:rPr>
          <w:rFonts w:ascii="Arial" w:hAnsi="Arial" w:cs="Arial"/>
          <w:b/>
          <w:sz w:val="20"/>
          <w:szCs w:val="20"/>
        </w:rPr>
        <w:t>Lead</w:t>
      </w:r>
    </w:p>
    <w:p w14:paraId="6A78D272" w14:textId="77777777" w:rsidR="00E41295" w:rsidRPr="00597196" w:rsidRDefault="00E41295" w:rsidP="00597196">
      <w:pPr>
        <w:jc w:val="both"/>
        <w:rPr>
          <w:rFonts w:ascii="Arial" w:hAnsi="Arial" w:cs="Arial"/>
          <w:b/>
          <w:sz w:val="20"/>
          <w:szCs w:val="20"/>
        </w:rPr>
      </w:pPr>
      <w:r w:rsidRPr="00597196">
        <w:rPr>
          <w:rFonts w:ascii="Arial" w:hAnsi="Arial" w:cs="Arial"/>
          <w:b/>
          <w:sz w:val="20"/>
          <w:szCs w:val="20"/>
        </w:rPr>
        <w:t>Responsibilities:</w:t>
      </w:r>
    </w:p>
    <w:p w14:paraId="382E464B" w14:textId="77777777" w:rsid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Designing and implementing end-to-end mortgage loan applications using Java, J2EE, Angular, and Spring Boot, Hibernate, resulting in better improvement in application processing time. </w:t>
      </w:r>
    </w:p>
    <w:p w14:paraId="0BD60CDE" w14:textId="55196B11" w:rsidR="00012A38" w:rsidRDefault="00012A38" w:rsidP="00E41295">
      <w:pPr>
        <w:pStyle w:val="ListParagraph"/>
        <w:numPr>
          <w:ilvl w:val="0"/>
          <w:numId w:val="21"/>
        </w:numPr>
        <w:jc w:val="both"/>
        <w:rPr>
          <w:rFonts w:ascii="Arial" w:hAnsi="Arial" w:cs="Arial"/>
          <w:bCs/>
          <w:sz w:val="20"/>
          <w:szCs w:val="20"/>
        </w:rPr>
      </w:pPr>
      <w:r w:rsidRPr="00012A38">
        <w:rPr>
          <w:rFonts w:ascii="Arial" w:hAnsi="Arial" w:cs="Arial"/>
          <w:bCs/>
          <w:sz w:val="20"/>
          <w:szCs w:val="20"/>
        </w:rPr>
        <w:t>Designed Java-based microservices for deployment on AWS and Kubernetes, ensuring scalability, high availability, and fault tolerance.</w:t>
      </w:r>
    </w:p>
    <w:p w14:paraId="4CDCFC08" w14:textId="2AE522E4" w:rsidR="00223596" w:rsidRDefault="00223596" w:rsidP="00E41295">
      <w:pPr>
        <w:pStyle w:val="ListParagraph"/>
        <w:numPr>
          <w:ilvl w:val="0"/>
          <w:numId w:val="21"/>
        </w:numPr>
        <w:jc w:val="both"/>
        <w:rPr>
          <w:rFonts w:ascii="Arial" w:hAnsi="Arial" w:cs="Arial"/>
          <w:bCs/>
          <w:sz w:val="20"/>
          <w:szCs w:val="20"/>
        </w:rPr>
      </w:pPr>
      <w:r w:rsidRPr="00223596">
        <w:rPr>
          <w:rFonts w:ascii="Arial" w:hAnsi="Arial" w:cs="Arial"/>
          <w:bCs/>
          <w:sz w:val="20"/>
          <w:szCs w:val="20"/>
        </w:rPr>
        <w:t>Designed and developed scalable microservices using Spring Boot 3.x, integrating RESTful APIs, Spring Data JPA, and Spring Security with JWT-based authentication.</w:t>
      </w:r>
    </w:p>
    <w:p w14:paraId="237853B9" w14:textId="6B1FEB17" w:rsidR="00012A38" w:rsidRPr="00E41295" w:rsidRDefault="00012A38" w:rsidP="00E41295">
      <w:pPr>
        <w:pStyle w:val="ListParagraph"/>
        <w:numPr>
          <w:ilvl w:val="0"/>
          <w:numId w:val="21"/>
        </w:numPr>
        <w:jc w:val="both"/>
        <w:rPr>
          <w:rFonts w:ascii="Arial" w:hAnsi="Arial" w:cs="Arial"/>
          <w:bCs/>
          <w:sz w:val="20"/>
          <w:szCs w:val="20"/>
        </w:rPr>
      </w:pPr>
      <w:r w:rsidRPr="00012A38">
        <w:rPr>
          <w:rFonts w:ascii="Arial" w:hAnsi="Arial" w:cs="Arial"/>
          <w:bCs/>
          <w:sz w:val="20"/>
          <w:szCs w:val="20"/>
        </w:rPr>
        <w:t>Optimized cloud resource utilization to minimize operational costs, including right-sizing EC2 instances and fine-tuning Lambda function runtimes.</w:t>
      </w:r>
    </w:p>
    <w:p w14:paraId="624B6DC8"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Developed scalable and secure application architectures for mortgage loan systems, ensuring high performance and reliability.</w:t>
      </w:r>
    </w:p>
    <w:p w14:paraId="0640A528" w14:textId="2CA4C5C2" w:rsidR="00E41295" w:rsidRPr="00E41295" w:rsidRDefault="00220315" w:rsidP="00E41295">
      <w:pPr>
        <w:pStyle w:val="ListParagraph"/>
        <w:numPr>
          <w:ilvl w:val="0"/>
          <w:numId w:val="21"/>
        </w:numPr>
        <w:jc w:val="both"/>
        <w:rPr>
          <w:rFonts w:ascii="Arial" w:hAnsi="Arial" w:cs="Arial"/>
          <w:bCs/>
          <w:sz w:val="20"/>
          <w:szCs w:val="20"/>
        </w:rPr>
      </w:pPr>
      <w:r w:rsidRPr="00220315">
        <w:rPr>
          <w:rFonts w:ascii="Arial" w:hAnsi="Arial" w:cs="Arial"/>
          <w:bCs/>
          <w:sz w:val="20"/>
          <w:szCs w:val="20"/>
        </w:rPr>
        <w:t xml:space="preserve">Used Copilot + OpenAI Codex for generating boilerplate and optimizing algorithmic solutions in real time during development </w:t>
      </w:r>
      <w:proofErr w:type="spellStart"/>
      <w:proofErr w:type="gramStart"/>
      <w:r w:rsidRPr="00220315">
        <w:rPr>
          <w:rFonts w:ascii="Arial" w:hAnsi="Arial" w:cs="Arial"/>
          <w:bCs/>
          <w:sz w:val="20"/>
          <w:szCs w:val="20"/>
        </w:rPr>
        <w:t>cycles.</w:t>
      </w:r>
      <w:r w:rsidR="00E41295" w:rsidRPr="00E41295">
        <w:rPr>
          <w:rFonts w:ascii="Arial" w:hAnsi="Arial" w:cs="Arial"/>
          <w:bCs/>
          <w:sz w:val="20"/>
          <w:szCs w:val="20"/>
        </w:rPr>
        <w:t>Developed</w:t>
      </w:r>
      <w:proofErr w:type="spellEnd"/>
      <w:proofErr w:type="gramEnd"/>
      <w:r w:rsidR="00E41295" w:rsidRPr="00E41295">
        <w:rPr>
          <w:rFonts w:ascii="Arial" w:hAnsi="Arial" w:cs="Arial"/>
          <w:bCs/>
          <w:sz w:val="20"/>
          <w:szCs w:val="20"/>
        </w:rPr>
        <w:t xml:space="preserve"> user interface using Spring boot, Backbone JS, React JS, Typescript, HTML, CSS, JavaScript, AJAX, Bootstrap, MongoDB, Terraform, JavaScript framework and NPM.</w:t>
      </w:r>
    </w:p>
    <w:p w14:paraId="790C95F8"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Involved in data comparison and file comparison after migration through comparison tool utility.</w:t>
      </w:r>
    </w:p>
    <w:p w14:paraId="72E242E4" w14:textId="77777777" w:rsid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Ensuring that software is developed in accordance with best practices, such as secure coding principles, coding standards, and testing methodologies.</w:t>
      </w:r>
    </w:p>
    <w:p w14:paraId="31A37C5D" w14:textId="46DAAF16" w:rsidR="00012A38" w:rsidRDefault="00012A38" w:rsidP="00012A38">
      <w:pPr>
        <w:pStyle w:val="ListParagraph"/>
        <w:numPr>
          <w:ilvl w:val="0"/>
          <w:numId w:val="21"/>
        </w:numPr>
        <w:jc w:val="both"/>
        <w:rPr>
          <w:rFonts w:ascii="Arial" w:hAnsi="Arial" w:cs="Arial"/>
          <w:bCs/>
          <w:sz w:val="20"/>
          <w:szCs w:val="20"/>
        </w:rPr>
      </w:pPr>
      <w:r w:rsidRPr="00012A38">
        <w:rPr>
          <w:rFonts w:ascii="Arial" w:hAnsi="Arial" w:cs="Arial"/>
          <w:bCs/>
          <w:sz w:val="20"/>
          <w:szCs w:val="20"/>
        </w:rPr>
        <w:t>Integrated Jenkins CI/CD pipelines with Kubernetes for automated container-based deployment of Java applications.</w:t>
      </w:r>
      <w:r w:rsidR="00AD01A3" w:rsidRPr="00AD01A3">
        <w:t xml:space="preserve"> </w:t>
      </w:r>
      <w:r w:rsidR="00AD01A3" w:rsidRPr="00AD01A3">
        <w:rPr>
          <w:rFonts w:ascii="Arial" w:hAnsi="Arial" w:cs="Arial"/>
          <w:bCs/>
          <w:sz w:val="20"/>
          <w:szCs w:val="20"/>
        </w:rPr>
        <w:t xml:space="preserve">Deployed production-grade Kubernetes clusters using Amazon EKS, </w:t>
      </w:r>
      <w:proofErr w:type="gramStart"/>
      <w:r w:rsidR="00AD01A3" w:rsidRPr="00AD01A3">
        <w:rPr>
          <w:rFonts w:ascii="Arial" w:hAnsi="Arial" w:cs="Arial"/>
          <w:bCs/>
          <w:sz w:val="20"/>
          <w:szCs w:val="20"/>
        </w:rPr>
        <w:t>managing  microservices</w:t>
      </w:r>
      <w:proofErr w:type="gramEnd"/>
      <w:r w:rsidR="00AD01A3" w:rsidRPr="00AD01A3">
        <w:rPr>
          <w:rFonts w:ascii="Arial" w:hAnsi="Arial" w:cs="Arial"/>
          <w:bCs/>
          <w:sz w:val="20"/>
          <w:szCs w:val="20"/>
        </w:rPr>
        <w:t xml:space="preserve"> with high availability and autoscaling</w:t>
      </w:r>
      <w:r w:rsidR="00AD01A3">
        <w:rPr>
          <w:rFonts w:ascii="Arial" w:hAnsi="Arial" w:cs="Arial"/>
          <w:bCs/>
          <w:sz w:val="20"/>
          <w:szCs w:val="20"/>
        </w:rPr>
        <w:t xml:space="preserve"> with ALB/ELB</w:t>
      </w:r>
      <w:r w:rsidR="00AD01A3" w:rsidRPr="00AD01A3">
        <w:rPr>
          <w:rFonts w:ascii="Arial" w:hAnsi="Arial" w:cs="Arial"/>
          <w:bCs/>
          <w:sz w:val="20"/>
          <w:szCs w:val="20"/>
        </w:rPr>
        <w:t>.</w:t>
      </w:r>
    </w:p>
    <w:p w14:paraId="5154E7D2" w14:textId="77777777" w:rsidR="00894B12" w:rsidRPr="00894B12" w:rsidRDefault="00894B12" w:rsidP="00894B12">
      <w:pPr>
        <w:pStyle w:val="ListParagraph"/>
        <w:numPr>
          <w:ilvl w:val="0"/>
          <w:numId w:val="21"/>
        </w:numPr>
        <w:jc w:val="both"/>
        <w:rPr>
          <w:rFonts w:ascii="Arial" w:hAnsi="Arial" w:cs="Arial"/>
          <w:bCs/>
          <w:sz w:val="20"/>
          <w:szCs w:val="20"/>
        </w:rPr>
      </w:pPr>
      <w:r w:rsidRPr="00894B12">
        <w:rPr>
          <w:rFonts w:ascii="Arial" w:hAnsi="Arial" w:cs="Arial"/>
          <w:bCs/>
          <w:sz w:val="20"/>
          <w:szCs w:val="20"/>
        </w:rPr>
        <w:t>Integrated Kafka with Spring Boot using spring-</w:t>
      </w:r>
      <w:proofErr w:type="spellStart"/>
      <w:r w:rsidRPr="00894B12">
        <w:rPr>
          <w:rFonts w:ascii="Arial" w:hAnsi="Arial" w:cs="Arial"/>
          <w:bCs/>
          <w:sz w:val="20"/>
          <w:szCs w:val="20"/>
        </w:rPr>
        <w:t>kafka</w:t>
      </w:r>
      <w:proofErr w:type="spellEnd"/>
      <w:r w:rsidRPr="00894B12">
        <w:rPr>
          <w:rFonts w:ascii="Arial" w:hAnsi="Arial" w:cs="Arial"/>
          <w:bCs/>
          <w:sz w:val="20"/>
          <w:szCs w:val="20"/>
        </w:rPr>
        <w:t xml:space="preserve"> for seamless message publishing and consumption.</w:t>
      </w:r>
    </w:p>
    <w:p w14:paraId="414E33C3" w14:textId="77777777" w:rsidR="00894B12" w:rsidRPr="00894B12" w:rsidRDefault="00894B12" w:rsidP="00894B12">
      <w:pPr>
        <w:pStyle w:val="ListParagraph"/>
        <w:numPr>
          <w:ilvl w:val="0"/>
          <w:numId w:val="21"/>
        </w:numPr>
        <w:jc w:val="both"/>
        <w:rPr>
          <w:rFonts w:ascii="Arial" w:hAnsi="Arial" w:cs="Arial"/>
          <w:bCs/>
          <w:sz w:val="20"/>
          <w:szCs w:val="20"/>
        </w:rPr>
      </w:pPr>
      <w:r w:rsidRPr="00894B12">
        <w:rPr>
          <w:rFonts w:ascii="Arial" w:hAnsi="Arial" w:cs="Arial"/>
          <w:bCs/>
          <w:sz w:val="20"/>
          <w:szCs w:val="20"/>
        </w:rPr>
        <w:t>Developed BDD test scenarios using Cucumber (Gherkin) for functional, integration, and acceptance testing.</w:t>
      </w:r>
    </w:p>
    <w:p w14:paraId="3D0F2D80" w14:textId="67E6DBB1" w:rsidR="00012A38" w:rsidRPr="00E41295" w:rsidRDefault="00012A38" w:rsidP="00012A38">
      <w:pPr>
        <w:pStyle w:val="ListParagraph"/>
        <w:numPr>
          <w:ilvl w:val="0"/>
          <w:numId w:val="21"/>
        </w:numPr>
        <w:jc w:val="both"/>
        <w:rPr>
          <w:rFonts w:ascii="Arial" w:hAnsi="Arial" w:cs="Arial"/>
          <w:bCs/>
          <w:sz w:val="20"/>
          <w:szCs w:val="20"/>
        </w:rPr>
      </w:pPr>
      <w:r w:rsidRPr="00012A38">
        <w:rPr>
          <w:rFonts w:ascii="Arial" w:hAnsi="Arial" w:cs="Arial"/>
          <w:bCs/>
          <w:sz w:val="20"/>
          <w:szCs w:val="20"/>
        </w:rPr>
        <w:t>Configured and managed Jenkins pipelines, integrating with version control systems such as Git, GitHub, and Bitbucket, along with automated testing tools for continuous integration and delivery.</w:t>
      </w:r>
    </w:p>
    <w:p w14:paraId="6C274A94" w14:textId="77777777" w:rsidR="0004234E" w:rsidRDefault="0004234E" w:rsidP="0057674E">
      <w:pPr>
        <w:jc w:val="both"/>
        <w:rPr>
          <w:rFonts w:ascii="Arial" w:hAnsi="Arial" w:cs="Arial"/>
          <w:b/>
          <w:sz w:val="20"/>
          <w:szCs w:val="20"/>
        </w:rPr>
      </w:pPr>
    </w:p>
    <w:p w14:paraId="66250D20" w14:textId="68037788" w:rsidR="0057674E" w:rsidRPr="00597196" w:rsidRDefault="0057674E" w:rsidP="0057674E">
      <w:pPr>
        <w:jc w:val="both"/>
        <w:rPr>
          <w:rFonts w:ascii="Arial" w:hAnsi="Arial" w:cs="Arial"/>
          <w:b/>
          <w:sz w:val="20"/>
          <w:szCs w:val="20"/>
        </w:rPr>
      </w:pPr>
      <w:r w:rsidRPr="00597196">
        <w:rPr>
          <w:rFonts w:ascii="Arial" w:hAnsi="Arial" w:cs="Arial"/>
          <w:b/>
          <w:sz w:val="20"/>
          <w:szCs w:val="20"/>
        </w:rPr>
        <w:t>Client: FedEx</w:t>
      </w:r>
      <w:r w:rsidRPr="00597196">
        <w:rPr>
          <w:rFonts w:ascii="Arial" w:hAnsi="Arial" w:cs="Arial"/>
          <w:b/>
          <w:sz w:val="20"/>
          <w:szCs w:val="20"/>
        </w:rPr>
        <w:tab/>
        <w:t xml:space="preserve">                              </w:t>
      </w:r>
      <w:r w:rsidR="00C300C3">
        <w:rPr>
          <w:rFonts w:ascii="Arial" w:hAnsi="Arial" w:cs="Arial"/>
          <w:b/>
          <w:sz w:val="20"/>
          <w:szCs w:val="20"/>
        </w:rPr>
        <w:t xml:space="preserve">                                                                             </w:t>
      </w:r>
      <w:r w:rsidR="00C300C3" w:rsidRPr="00597196">
        <w:rPr>
          <w:rFonts w:ascii="Arial" w:hAnsi="Arial" w:cs="Arial"/>
          <w:b/>
          <w:sz w:val="20"/>
          <w:szCs w:val="20"/>
        </w:rPr>
        <w:t>Mar 2022 to Feb 2024</w:t>
      </w:r>
      <w:r w:rsidRPr="00597196">
        <w:rPr>
          <w:rFonts w:ascii="Arial" w:hAnsi="Arial" w:cs="Arial"/>
          <w:b/>
          <w:sz w:val="20"/>
          <w:szCs w:val="20"/>
        </w:rPr>
        <w:t xml:space="preserve">                        </w:t>
      </w:r>
    </w:p>
    <w:p w14:paraId="0232557B" w14:textId="77777777" w:rsidR="00E41295" w:rsidRPr="00597196" w:rsidRDefault="00E41295" w:rsidP="00597196">
      <w:pPr>
        <w:jc w:val="both"/>
        <w:rPr>
          <w:rFonts w:ascii="Arial" w:hAnsi="Arial" w:cs="Arial"/>
          <w:b/>
          <w:sz w:val="20"/>
          <w:szCs w:val="20"/>
        </w:rPr>
      </w:pPr>
      <w:r w:rsidRPr="00597196">
        <w:rPr>
          <w:rFonts w:ascii="Arial" w:hAnsi="Arial" w:cs="Arial"/>
          <w:b/>
          <w:sz w:val="20"/>
          <w:szCs w:val="20"/>
        </w:rPr>
        <w:t>Project Title: Rating Modernization/Z-Native Batch</w:t>
      </w:r>
    </w:p>
    <w:p w14:paraId="00320C83" w14:textId="00C873AF" w:rsidR="00E41295" w:rsidRPr="00597196" w:rsidRDefault="00E41295" w:rsidP="00597196">
      <w:pPr>
        <w:jc w:val="both"/>
        <w:rPr>
          <w:rFonts w:ascii="Arial" w:hAnsi="Arial" w:cs="Arial"/>
          <w:b/>
          <w:sz w:val="20"/>
          <w:szCs w:val="20"/>
        </w:rPr>
      </w:pPr>
      <w:r w:rsidRPr="00597196">
        <w:rPr>
          <w:rFonts w:ascii="Arial" w:hAnsi="Arial" w:cs="Arial"/>
          <w:b/>
          <w:sz w:val="20"/>
          <w:szCs w:val="20"/>
        </w:rPr>
        <w:t>Role: Sr. Java</w:t>
      </w:r>
      <w:r w:rsidR="000B7741">
        <w:rPr>
          <w:rFonts w:ascii="Arial" w:hAnsi="Arial" w:cs="Arial"/>
          <w:b/>
          <w:sz w:val="20"/>
          <w:szCs w:val="20"/>
        </w:rPr>
        <w:t xml:space="preserve"> Delivery</w:t>
      </w:r>
      <w:r w:rsidR="00E86D58">
        <w:rPr>
          <w:rFonts w:ascii="Arial" w:hAnsi="Arial" w:cs="Arial"/>
          <w:b/>
          <w:sz w:val="20"/>
          <w:szCs w:val="20"/>
        </w:rPr>
        <w:t xml:space="preserve"> Lead</w:t>
      </w:r>
    </w:p>
    <w:p w14:paraId="1B16BC15" w14:textId="77777777" w:rsidR="00E41295" w:rsidRPr="00597196" w:rsidRDefault="00E41295" w:rsidP="00597196">
      <w:pPr>
        <w:jc w:val="both"/>
        <w:rPr>
          <w:rFonts w:ascii="Arial" w:hAnsi="Arial" w:cs="Arial"/>
          <w:b/>
          <w:sz w:val="20"/>
          <w:szCs w:val="20"/>
        </w:rPr>
      </w:pPr>
      <w:r w:rsidRPr="00597196">
        <w:rPr>
          <w:rFonts w:ascii="Arial" w:hAnsi="Arial" w:cs="Arial"/>
          <w:b/>
          <w:sz w:val="20"/>
          <w:szCs w:val="20"/>
        </w:rPr>
        <w:t>Responsibilities:</w:t>
      </w:r>
    </w:p>
    <w:p w14:paraId="523A37D6"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lastRenderedPageBreak/>
        <w:t xml:space="preserve">Developed all the services (Base Rate Service, Dynamic Fuel Service and Measure Data Service) for Rules Orchestrator with request, response mappings to handle the module with Kanban methodology. </w:t>
      </w:r>
    </w:p>
    <w:p w14:paraId="1E7CFC8A" w14:textId="18B135BE"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Implemented the Z-Native batch jobs using Java, J2EE, Spring, Spring boot, Spring Batch, Microservices, Hibernate, JSON, Kubernetes, Docker</w:t>
      </w:r>
      <w:r w:rsidR="007D4E27">
        <w:rPr>
          <w:rFonts w:ascii="Arial" w:hAnsi="Arial" w:cs="Arial"/>
          <w:bCs/>
          <w:sz w:val="20"/>
          <w:szCs w:val="20"/>
        </w:rPr>
        <w:t>,</w:t>
      </w:r>
      <w:r w:rsidRPr="00E41295">
        <w:rPr>
          <w:rFonts w:ascii="Arial" w:hAnsi="Arial" w:cs="Arial"/>
          <w:bCs/>
          <w:sz w:val="20"/>
          <w:szCs w:val="20"/>
        </w:rPr>
        <w:t xml:space="preserve"> Kibana and Kafka to </w:t>
      </w:r>
      <w:r w:rsidR="00A21702" w:rsidRPr="00E41295">
        <w:rPr>
          <w:rFonts w:ascii="Arial" w:hAnsi="Arial" w:cs="Arial"/>
          <w:bCs/>
          <w:sz w:val="20"/>
          <w:szCs w:val="20"/>
        </w:rPr>
        <w:t>set up</w:t>
      </w:r>
      <w:r w:rsidRPr="00E41295">
        <w:rPr>
          <w:rFonts w:ascii="Arial" w:hAnsi="Arial" w:cs="Arial"/>
          <w:bCs/>
          <w:sz w:val="20"/>
          <w:szCs w:val="20"/>
        </w:rPr>
        <w:t xml:space="preserve"> in all the environments and performance testing for email/fax jobs in PROD.</w:t>
      </w:r>
    </w:p>
    <w:p w14:paraId="3BF0EDE9" w14:textId="328B8CF2"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Even though my role as a tech </w:t>
      </w:r>
      <w:r w:rsidR="00A21702" w:rsidRPr="00E41295">
        <w:rPr>
          <w:rFonts w:ascii="Arial" w:hAnsi="Arial" w:cs="Arial"/>
          <w:bCs/>
          <w:sz w:val="20"/>
          <w:szCs w:val="20"/>
        </w:rPr>
        <w:t>leader</w:t>
      </w:r>
      <w:r w:rsidRPr="00E41295">
        <w:rPr>
          <w:rFonts w:ascii="Arial" w:hAnsi="Arial" w:cs="Arial"/>
          <w:bCs/>
          <w:sz w:val="20"/>
          <w:szCs w:val="20"/>
        </w:rPr>
        <w:t>, I actively participate in coding tasks during each weekly sprint, alongside team members. This includes conducting code reviews, merging code, and ensuring successful delivery.</w:t>
      </w:r>
    </w:p>
    <w:p w14:paraId="24E3CAD4" w14:textId="4B211274"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Created pipe jobs scripts using Unix for start, stop and status of the PIPE jobs which </w:t>
      </w:r>
      <w:r w:rsidR="0059226F" w:rsidRPr="00E41295">
        <w:rPr>
          <w:rFonts w:ascii="Arial" w:hAnsi="Arial" w:cs="Arial"/>
          <w:bCs/>
          <w:sz w:val="20"/>
          <w:szCs w:val="20"/>
        </w:rPr>
        <w:t>are</w:t>
      </w:r>
      <w:r w:rsidRPr="00E41295">
        <w:rPr>
          <w:rFonts w:ascii="Arial" w:hAnsi="Arial" w:cs="Arial"/>
          <w:bCs/>
          <w:sz w:val="20"/>
          <w:szCs w:val="20"/>
        </w:rPr>
        <w:t xml:space="preserve"> being used by entire batch team. Performed code reviews, unit testing, integration testing, test case automation, continuous integration, and continuous deployment.</w:t>
      </w:r>
    </w:p>
    <w:p w14:paraId="70490075" w14:textId="2E8458A5"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Developed user interface using Spring boot, Angular Framework, Backbone JS, React JS, HTML, CSS, JavaScript, </w:t>
      </w:r>
      <w:r w:rsidR="00423FCA">
        <w:rPr>
          <w:rFonts w:ascii="Arial" w:hAnsi="Arial" w:cs="Arial"/>
          <w:bCs/>
          <w:sz w:val="20"/>
          <w:szCs w:val="20"/>
        </w:rPr>
        <w:t xml:space="preserve">TypeScript, </w:t>
      </w:r>
      <w:r w:rsidRPr="00E41295">
        <w:rPr>
          <w:rFonts w:ascii="Arial" w:hAnsi="Arial" w:cs="Arial"/>
          <w:bCs/>
          <w:sz w:val="20"/>
          <w:szCs w:val="20"/>
        </w:rPr>
        <w:t>AJAX, Bootstrap, JavaScript framework and NPM deployed,</w:t>
      </w:r>
    </w:p>
    <w:p w14:paraId="3BA36C89" w14:textId="5130EE1C" w:rsidR="00E41295" w:rsidRDefault="00012A38" w:rsidP="00E41295">
      <w:pPr>
        <w:pStyle w:val="ListParagraph"/>
        <w:numPr>
          <w:ilvl w:val="0"/>
          <w:numId w:val="21"/>
        </w:numPr>
        <w:jc w:val="both"/>
        <w:rPr>
          <w:rFonts w:ascii="Arial" w:hAnsi="Arial" w:cs="Arial"/>
          <w:bCs/>
          <w:sz w:val="20"/>
          <w:szCs w:val="20"/>
        </w:rPr>
      </w:pPr>
      <w:r>
        <w:rPr>
          <w:rFonts w:ascii="Arial" w:hAnsi="Arial" w:cs="Arial"/>
          <w:bCs/>
          <w:sz w:val="20"/>
          <w:szCs w:val="20"/>
        </w:rPr>
        <w:t>Worked on</w:t>
      </w:r>
      <w:r w:rsidR="00E41295" w:rsidRPr="00E41295">
        <w:rPr>
          <w:rFonts w:ascii="Arial" w:hAnsi="Arial" w:cs="Arial"/>
          <w:bCs/>
          <w:sz w:val="20"/>
          <w:szCs w:val="20"/>
        </w:rPr>
        <w:t xml:space="preserve"> cloud technologies and migrations with AWS foundational services like VPCs, Security groups, EC2, RDS, S3 ACLs, KMS, AWS CLI, Bitbucket, </w:t>
      </w:r>
      <w:r w:rsidR="00CC0F61" w:rsidRPr="00E41295">
        <w:rPr>
          <w:rFonts w:ascii="Arial" w:hAnsi="Arial" w:cs="Arial"/>
          <w:bCs/>
          <w:sz w:val="20"/>
          <w:szCs w:val="20"/>
        </w:rPr>
        <w:t xml:space="preserve">MongoDB </w:t>
      </w:r>
      <w:r w:rsidR="00E41295" w:rsidRPr="00E41295">
        <w:rPr>
          <w:rFonts w:ascii="Arial" w:hAnsi="Arial" w:cs="Arial"/>
          <w:bCs/>
          <w:sz w:val="20"/>
          <w:szCs w:val="20"/>
        </w:rPr>
        <w:t>and IAM etc.</w:t>
      </w:r>
    </w:p>
    <w:p w14:paraId="61377C79" w14:textId="7A85597D" w:rsidR="00012A38" w:rsidRDefault="00012A38" w:rsidP="00E41295">
      <w:pPr>
        <w:pStyle w:val="ListParagraph"/>
        <w:numPr>
          <w:ilvl w:val="0"/>
          <w:numId w:val="21"/>
        </w:numPr>
        <w:jc w:val="both"/>
        <w:rPr>
          <w:rFonts w:ascii="Arial" w:hAnsi="Arial" w:cs="Arial"/>
          <w:bCs/>
          <w:sz w:val="20"/>
          <w:szCs w:val="20"/>
        </w:rPr>
      </w:pPr>
      <w:r w:rsidRPr="00012A38">
        <w:rPr>
          <w:rFonts w:ascii="Arial" w:hAnsi="Arial" w:cs="Arial"/>
          <w:bCs/>
          <w:sz w:val="20"/>
          <w:szCs w:val="20"/>
        </w:rPr>
        <w:t>Monitored and optimized AWS services (e.g., S3, Lambda, EKS) to ensure cost-effective usage and operational efficiency.</w:t>
      </w:r>
    </w:p>
    <w:p w14:paraId="50A90AB2" w14:textId="0E4B807C" w:rsidR="00012A38" w:rsidRPr="00E41295" w:rsidRDefault="00012A38" w:rsidP="00E41295">
      <w:pPr>
        <w:pStyle w:val="ListParagraph"/>
        <w:numPr>
          <w:ilvl w:val="0"/>
          <w:numId w:val="21"/>
        </w:numPr>
        <w:jc w:val="both"/>
        <w:rPr>
          <w:rFonts w:ascii="Arial" w:hAnsi="Arial" w:cs="Arial"/>
          <w:bCs/>
          <w:sz w:val="20"/>
          <w:szCs w:val="20"/>
        </w:rPr>
      </w:pPr>
      <w:r w:rsidRPr="00012A38">
        <w:rPr>
          <w:rFonts w:ascii="Arial" w:hAnsi="Arial" w:cs="Arial"/>
          <w:bCs/>
          <w:sz w:val="20"/>
          <w:szCs w:val="20"/>
        </w:rPr>
        <w:t>Implemented infrastructure as code (</w:t>
      </w:r>
      <w:proofErr w:type="spellStart"/>
      <w:r w:rsidRPr="00012A38">
        <w:rPr>
          <w:rFonts w:ascii="Arial" w:hAnsi="Arial" w:cs="Arial"/>
          <w:bCs/>
          <w:sz w:val="20"/>
          <w:szCs w:val="20"/>
        </w:rPr>
        <w:t>I</w:t>
      </w:r>
      <w:r>
        <w:rPr>
          <w:rFonts w:ascii="Arial" w:hAnsi="Arial" w:cs="Arial"/>
          <w:bCs/>
          <w:sz w:val="20"/>
          <w:szCs w:val="20"/>
        </w:rPr>
        <w:t>a</w:t>
      </w:r>
      <w:r w:rsidRPr="00012A38">
        <w:rPr>
          <w:rFonts w:ascii="Arial" w:hAnsi="Arial" w:cs="Arial"/>
          <w:bCs/>
          <w:sz w:val="20"/>
          <w:szCs w:val="20"/>
        </w:rPr>
        <w:t>C</w:t>
      </w:r>
      <w:proofErr w:type="spellEnd"/>
      <w:r w:rsidRPr="00012A38">
        <w:rPr>
          <w:rFonts w:ascii="Arial" w:hAnsi="Arial" w:cs="Arial"/>
          <w:bCs/>
          <w:sz w:val="20"/>
          <w:szCs w:val="20"/>
        </w:rPr>
        <w:t>) using AWS CloudFormation and Terraform to provision, manage, and version-control cloud infrastructure.</w:t>
      </w:r>
    </w:p>
    <w:p w14:paraId="07878A22"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Involved in data comparison and file comparison after migration through comparison tool utility.</w:t>
      </w:r>
    </w:p>
    <w:p w14:paraId="10BBF78F" w14:textId="77777777" w:rsidR="00AB2D79" w:rsidRPr="00AB2D79" w:rsidRDefault="00AB2D79" w:rsidP="00AB2D79">
      <w:pPr>
        <w:pStyle w:val="ListParagraph"/>
        <w:numPr>
          <w:ilvl w:val="0"/>
          <w:numId w:val="21"/>
        </w:numPr>
        <w:jc w:val="both"/>
        <w:rPr>
          <w:rFonts w:ascii="Arial" w:hAnsi="Arial" w:cs="Arial"/>
          <w:bCs/>
          <w:sz w:val="20"/>
          <w:szCs w:val="20"/>
        </w:rPr>
      </w:pPr>
      <w:r w:rsidRPr="00AB2D79">
        <w:rPr>
          <w:rFonts w:ascii="Arial" w:hAnsi="Arial" w:cs="Arial"/>
          <w:bCs/>
          <w:sz w:val="20"/>
          <w:szCs w:val="20"/>
        </w:rPr>
        <w:t>Created reusable step definition libraries for REST APIs, Kafka, and database validations.</w:t>
      </w:r>
    </w:p>
    <w:p w14:paraId="1614F06F" w14:textId="77777777" w:rsidR="00AB2D79" w:rsidRPr="00AB2D79" w:rsidRDefault="00AB2D79" w:rsidP="00AB2D79">
      <w:pPr>
        <w:pStyle w:val="ListParagraph"/>
        <w:numPr>
          <w:ilvl w:val="0"/>
          <w:numId w:val="21"/>
        </w:numPr>
        <w:jc w:val="both"/>
        <w:rPr>
          <w:rFonts w:ascii="Arial" w:hAnsi="Arial" w:cs="Arial"/>
          <w:bCs/>
          <w:sz w:val="20"/>
          <w:szCs w:val="20"/>
        </w:rPr>
      </w:pPr>
      <w:r w:rsidRPr="00AB2D79">
        <w:rPr>
          <w:rFonts w:ascii="Arial" w:hAnsi="Arial" w:cs="Arial"/>
          <w:bCs/>
          <w:sz w:val="20"/>
          <w:szCs w:val="20"/>
        </w:rPr>
        <w:t>Used Cucumber with Spring Boot test context to mock external services and test real Kafka consumers/producers.</w:t>
      </w:r>
    </w:p>
    <w:p w14:paraId="167CABE4" w14:textId="3C5890BD" w:rsidR="0057674E" w:rsidRDefault="00AB2D79" w:rsidP="00AB2D79">
      <w:pPr>
        <w:pStyle w:val="ListParagraph"/>
        <w:numPr>
          <w:ilvl w:val="0"/>
          <w:numId w:val="21"/>
        </w:numPr>
        <w:jc w:val="both"/>
        <w:rPr>
          <w:rFonts w:ascii="Arial" w:hAnsi="Arial" w:cs="Arial"/>
          <w:bCs/>
          <w:sz w:val="20"/>
          <w:szCs w:val="20"/>
        </w:rPr>
      </w:pPr>
      <w:r w:rsidRPr="00AB2D79">
        <w:rPr>
          <w:rFonts w:ascii="Arial" w:hAnsi="Arial" w:cs="Arial"/>
          <w:bCs/>
          <w:sz w:val="20"/>
          <w:szCs w:val="20"/>
        </w:rPr>
        <w:t>Validated Kafka message flows (produce → consume) using Cucumber scenarios for end-to-end verification.</w:t>
      </w:r>
    </w:p>
    <w:p w14:paraId="1B5B6985" w14:textId="77777777" w:rsidR="00CF542F" w:rsidRPr="0057674E" w:rsidRDefault="00CF542F" w:rsidP="00CF542F">
      <w:pPr>
        <w:pStyle w:val="ListParagraph"/>
        <w:jc w:val="both"/>
        <w:rPr>
          <w:rFonts w:ascii="Arial" w:hAnsi="Arial" w:cs="Arial"/>
          <w:bCs/>
          <w:sz w:val="20"/>
          <w:szCs w:val="20"/>
        </w:rPr>
      </w:pPr>
    </w:p>
    <w:p w14:paraId="3C60702A" w14:textId="06AA7FBB" w:rsidR="0057674E" w:rsidRPr="00597196" w:rsidRDefault="0057674E" w:rsidP="0057674E">
      <w:pPr>
        <w:jc w:val="both"/>
        <w:rPr>
          <w:rFonts w:ascii="Arial" w:hAnsi="Arial" w:cs="Arial"/>
          <w:b/>
          <w:sz w:val="20"/>
          <w:szCs w:val="20"/>
        </w:rPr>
      </w:pPr>
      <w:r w:rsidRPr="00597196">
        <w:rPr>
          <w:rFonts w:ascii="Arial" w:hAnsi="Arial" w:cs="Arial"/>
          <w:b/>
          <w:sz w:val="20"/>
          <w:szCs w:val="20"/>
        </w:rPr>
        <w:t>Client: HCSC</w:t>
      </w:r>
      <w:r w:rsidRPr="00597196">
        <w:rPr>
          <w:rFonts w:ascii="Arial" w:hAnsi="Arial" w:cs="Arial"/>
          <w:b/>
          <w:sz w:val="20"/>
          <w:szCs w:val="20"/>
          <w:lang w:val="pt-BR"/>
        </w:rPr>
        <w:tab/>
        <w:t xml:space="preserve">                                       </w:t>
      </w:r>
      <w:r>
        <w:rPr>
          <w:rFonts w:ascii="Arial" w:hAnsi="Arial" w:cs="Arial"/>
          <w:b/>
          <w:sz w:val="20"/>
          <w:szCs w:val="20"/>
          <w:lang w:val="pt-BR"/>
        </w:rPr>
        <w:tab/>
      </w:r>
      <w:r>
        <w:rPr>
          <w:rFonts w:ascii="Arial" w:hAnsi="Arial" w:cs="Arial"/>
          <w:b/>
          <w:sz w:val="20"/>
          <w:szCs w:val="20"/>
          <w:lang w:val="pt-BR"/>
        </w:rPr>
        <w:tab/>
      </w:r>
      <w:r>
        <w:rPr>
          <w:rFonts w:ascii="Arial" w:hAnsi="Arial" w:cs="Arial"/>
          <w:b/>
          <w:sz w:val="20"/>
          <w:szCs w:val="20"/>
          <w:lang w:val="pt-BR"/>
        </w:rPr>
        <w:tab/>
      </w:r>
      <w:r>
        <w:rPr>
          <w:rFonts w:ascii="Arial" w:hAnsi="Arial" w:cs="Arial"/>
          <w:b/>
          <w:sz w:val="20"/>
          <w:szCs w:val="20"/>
          <w:lang w:val="pt-BR"/>
        </w:rPr>
        <w:tab/>
      </w:r>
      <w:r>
        <w:rPr>
          <w:rFonts w:ascii="Arial" w:hAnsi="Arial" w:cs="Arial"/>
          <w:b/>
          <w:sz w:val="20"/>
          <w:szCs w:val="20"/>
          <w:lang w:val="pt-BR"/>
        </w:rPr>
        <w:tab/>
        <w:t xml:space="preserve">   </w:t>
      </w:r>
      <w:r w:rsidRPr="00597196">
        <w:rPr>
          <w:rFonts w:ascii="Arial" w:hAnsi="Arial" w:cs="Arial"/>
          <w:b/>
          <w:sz w:val="20"/>
          <w:szCs w:val="20"/>
          <w:lang w:val="pt-BR"/>
        </w:rPr>
        <w:t>Mar 2016 to Mar 2022</w:t>
      </w:r>
    </w:p>
    <w:p w14:paraId="3C9DE2FE" w14:textId="77777777" w:rsidR="00E41295" w:rsidRPr="00597196" w:rsidRDefault="00E41295" w:rsidP="00597196">
      <w:pPr>
        <w:jc w:val="both"/>
        <w:rPr>
          <w:rFonts w:ascii="Arial" w:hAnsi="Arial" w:cs="Arial"/>
          <w:b/>
          <w:sz w:val="20"/>
          <w:szCs w:val="20"/>
        </w:rPr>
      </w:pPr>
      <w:r w:rsidRPr="00597196">
        <w:rPr>
          <w:rFonts w:ascii="Arial" w:hAnsi="Arial" w:cs="Arial"/>
          <w:b/>
          <w:sz w:val="20"/>
          <w:szCs w:val="20"/>
        </w:rPr>
        <w:t>Project Title: HCSC AMS SteadyState</w:t>
      </w:r>
    </w:p>
    <w:p w14:paraId="24D97300" w14:textId="5F39B960" w:rsidR="00E41295" w:rsidRPr="00597196" w:rsidRDefault="00E41295" w:rsidP="00597196">
      <w:pPr>
        <w:jc w:val="both"/>
        <w:rPr>
          <w:rFonts w:ascii="Arial" w:hAnsi="Arial" w:cs="Arial"/>
          <w:b/>
          <w:sz w:val="20"/>
          <w:szCs w:val="20"/>
          <w:lang w:val="pt-BR"/>
        </w:rPr>
      </w:pPr>
      <w:r w:rsidRPr="00597196">
        <w:rPr>
          <w:rFonts w:ascii="Arial" w:hAnsi="Arial" w:cs="Arial"/>
          <w:b/>
          <w:sz w:val="20"/>
          <w:szCs w:val="20"/>
          <w:lang w:val="pt-BR"/>
        </w:rPr>
        <w:t>Role: Sr. Java Developer</w:t>
      </w:r>
    </w:p>
    <w:p w14:paraId="1A5A44AE" w14:textId="77777777" w:rsidR="00E41295" w:rsidRPr="00597196" w:rsidRDefault="00E41295" w:rsidP="00597196">
      <w:pPr>
        <w:jc w:val="both"/>
        <w:rPr>
          <w:rFonts w:ascii="Arial" w:hAnsi="Arial" w:cs="Arial"/>
          <w:b/>
          <w:sz w:val="20"/>
          <w:szCs w:val="20"/>
        </w:rPr>
      </w:pPr>
      <w:r w:rsidRPr="00597196">
        <w:rPr>
          <w:rFonts w:ascii="Arial" w:hAnsi="Arial" w:cs="Arial"/>
          <w:b/>
          <w:sz w:val="20"/>
          <w:szCs w:val="20"/>
        </w:rPr>
        <w:t>Responsibilities:</w:t>
      </w:r>
    </w:p>
    <w:p w14:paraId="1409876D"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Developed and maintained claims processing systems for a healthcare platform, leveraging Spring Boot and PostgreSQL to manage and store patient data, claims information, and medical records.</w:t>
      </w:r>
    </w:p>
    <w:p w14:paraId="4C9D2DA0"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Architected and implemented RESTful APIs to handle claims submissions, adjudication, and status tracking while ensuring compliance with healthcare standards (HIPAA, HL7).</w:t>
      </w:r>
    </w:p>
    <w:p w14:paraId="44EC2279"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Developed user interface using Spring boot, Microservices, Angular Framework, Backbone JS, React JS, HTML, CSS, JavaScript, AJAX, Bootstrap, JavaScript framework, Kubernetes, Docker, NPM and AEM.</w:t>
      </w:r>
    </w:p>
    <w:p w14:paraId="31F36382" w14:textId="77777777" w:rsid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Utilized the cloud technologies including Pivotal Cloud Foundry (PCF) and AWS by using Clinical Channel API, Health Summary, MCDC and Rx Letters Communication UI applications as part of support work in EMPCO portfolio in HCSC.</w:t>
      </w:r>
    </w:p>
    <w:p w14:paraId="338A03FA" w14:textId="7B157669" w:rsidR="00012A38" w:rsidRPr="00E41295" w:rsidRDefault="00012A38" w:rsidP="00E41295">
      <w:pPr>
        <w:pStyle w:val="ListParagraph"/>
        <w:numPr>
          <w:ilvl w:val="0"/>
          <w:numId w:val="21"/>
        </w:numPr>
        <w:jc w:val="both"/>
        <w:rPr>
          <w:rFonts w:ascii="Arial" w:hAnsi="Arial" w:cs="Arial"/>
          <w:bCs/>
          <w:sz w:val="20"/>
          <w:szCs w:val="20"/>
        </w:rPr>
      </w:pPr>
      <w:r w:rsidRPr="00012A38">
        <w:rPr>
          <w:rFonts w:ascii="Arial" w:hAnsi="Arial" w:cs="Arial"/>
          <w:bCs/>
          <w:sz w:val="20"/>
          <w:szCs w:val="20"/>
        </w:rPr>
        <w:t>Integrated Jenkins CI/CD pipelines with Kubernetes for automated container-based deployment of Java applications</w:t>
      </w:r>
    </w:p>
    <w:p w14:paraId="613D4D1D" w14:textId="3D30C840"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Primarily involved in discussion with clients, interacted with external stake holders to understand the applications and helped to take care </w:t>
      </w:r>
      <w:r w:rsidR="00012A38" w:rsidRPr="00E41295">
        <w:rPr>
          <w:rFonts w:ascii="Arial" w:hAnsi="Arial" w:cs="Arial"/>
          <w:bCs/>
          <w:sz w:val="20"/>
          <w:szCs w:val="20"/>
        </w:rPr>
        <w:t>of</w:t>
      </w:r>
      <w:r w:rsidRPr="00E41295">
        <w:rPr>
          <w:rFonts w:ascii="Arial" w:hAnsi="Arial" w:cs="Arial"/>
          <w:bCs/>
          <w:sz w:val="20"/>
          <w:szCs w:val="20"/>
        </w:rPr>
        <w:t xml:space="preserve"> support between HCSC and external vendors.</w:t>
      </w:r>
    </w:p>
    <w:p w14:paraId="07C4380A"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Responsible for troubleshooting cloud infrastructure, systems, network, and application stacks</w:t>
      </w:r>
    </w:p>
    <w:p w14:paraId="39F9FADE" w14:textId="740F8B27" w:rsidR="00012A38" w:rsidRPr="00E41295" w:rsidRDefault="00012A38" w:rsidP="00E41295">
      <w:pPr>
        <w:pStyle w:val="ListParagraph"/>
        <w:numPr>
          <w:ilvl w:val="0"/>
          <w:numId w:val="21"/>
        </w:numPr>
        <w:jc w:val="both"/>
        <w:rPr>
          <w:rFonts w:ascii="Arial" w:hAnsi="Arial" w:cs="Arial"/>
          <w:bCs/>
          <w:sz w:val="20"/>
          <w:szCs w:val="20"/>
        </w:rPr>
      </w:pPr>
      <w:r w:rsidRPr="00012A38">
        <w:rPr>
          <w:rFonts w:ascii="Arial" w:hAnsi="Arial" w:cs="Arial"/>
          <w:bCs/>
          <w:sz w:val="20"/>
          <w:szCs w:val="20"/>
        </w:rPr>
        <w:t>Utilized AWS CloudWatch and other observability tools to monitor the health, performance, and availability of applications deployed on EKS, Lambda, and other AWS services.</w:t>
      </w:r>
    </w:p>
    <w:p w14:paraId="4BFC62C5"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Work collaboratively with other engineering team members to deploy software and maintain and operate our systems including on-premises and hybrid cloud platforms.</w:t>
      </w:r>
    </w:p>
    <w:p w14:paraId="2C6606BF"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Interacted with various upstream and downstream application team members during issues, incidents and defect fixing of projects.  Involved in grooming and planning sessions of Agile.</w:t>
      </w:r>
    </w:p>
    <w:p w14:paraId="611D856E" w14:textId="77777777" w:rsid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Responsible for the review and quality of deliverables for enhancements – Technical specification, Unit Test plan, Unit test log and coding.</w:t>
      </w:r>
    </w:p>
    <w:p w14:paraId="0C3584EB" w14:textId="21C16EE0" w:rsidR="00012A38" w:rsidRPr="00E41295" w:rsidRDefault="00012A38" w:rsidP="00E41295">
      <w:pPr>
        <w:pStyle w:val="ListParagraph"/>
        <w:numPr>
          <w:ilvl w:val="0"/>
          <w:numId w:val="21"/>
        </w:numPr>
        <w:jc w:val="both"/>
        <w:rPr>
          <w:rFonts w:ascii="Arial" w:hAnsi="Arial" w:cs="Arial"/>
          <w:bCs/>
          <w:sz w:val="20"/>
          <w:szCs w:val="20"/>
        </w:rPr>
      </w:pPr>
      <w:r w:rsidRPr="00012A38">
        <w:rPr>
          <w:rFonts w:ascii="Arial" w:hAnsi="Arial" w:cs="Arial"/>
          <w:bCs/>
          <w:sz w:val="20"/>
          <w:szCs w:val="20"/>
        </w:rPr>
        <w:lastRenderedPageBreak/>
        <w:t>Containerized Java applications using Docker and deployed them to AWS EKS clusters, enabling streamlined and scalable cloud-native deployments.</w:t>
      </w:r>
    </w:p>
    <w:p w14:paraId="1ACC1EBA" w14:textId="77777777" w:rsid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Implemented the application using front-end development technologies such as Java, J2EE, HTML, CSS, JavaScript, jQuery, JSON, XML, JavaScript Frameworks, Bootstrap, Angular, and JSP (Java Server Pages) along with J2EE Application Server, Authentication and Authorization, Caching strategies.</w:t>
      </w:r>
    </w:p>
    <w:p w14:paraId="1DEB17C3" w14:textId="77777777" w:rsidR="00CF542F" w:rsidRPr="00E41295" w:rsidRDefault="00CF542F" w:rsidP="00CF542F">
      <w:pPr>
        <w:pStyle w:val="ListParagraph"/>
        <w:jc w:val="both"/>
        <w:rPr>
          <w:rFonts w:ascii="Arial" w:hAnsi="Arial" w:cs="Arial"/>
          <w:bCs/>
          <w:sz w:val="20"/>
          <w:szCs w:val="20"/>
        </w:rPr>
      </w:pPr>
    </w:p>
    <w:p w14:paraId="38B8F2A3" w14:textId="62507168" w:rsidR="00BC6669" w:rsidRPr="00597196" w:rsidRDefault="00BC6669" w:rsidP="00BC6669">
      <w:pPr>
        <w:jc w:val="both"/>
        <w:rPr>
          <w:rFonts w:ascii="Arial" w:hAnsi="Arial" w:cs="Arial"/>
          <w:b/>
          <w:sz w:val="20"/>
          <w:szCs w:val="20"/>
        </w:rPr>
      </w:pPr>
      <w:r w:rsidRPr="00597196">
        <w:rPr>
          <w:rFonts w:ascii="Arial" w:hAnsi="Arial" w:cs="Arial"/>
          <w:b/>
          <w:sz w:val="20"/>
          <w:szCs w:val="20"/>
        </w:rPr>
        <w:t>Client: HHSC</w:t>
      </w:r>
      <w:r w:rsidRPr="00597196">
        <w:rPr>
          <w:rFonts w:ascii="Arial" w:hAnsi="Arial" w:cs="Arial"/>
          <w:b/>
          <w:sz w:val="20"/>
          <w:szCs w:val="20"/>
        </w:rPr>
        <w:tab/>
        <w:t xml:space="preserve">                                          </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  </w:t>
      </w:r>
      <w:r w:rsidRPr="00597196">
        <w:rPr>
          <w:rFonts w:ascii="Arial" w:hAnsi="Arial" w:cs="Arial"/>
          <w:b/>
          <w:sz w:val="20"/>
          <w:szCs w:val="20"/>
        </w:rPr>
        <w:t xml:space="preserve"> Aug 2014 to Mar 2016</w:t>
      </w:r>
    </w:p>
    <w:p w14:paraId="23C3844A" w14:textId="7D12589A" w:rsidR="00E41295" w:rsidRPr="00597196" w:rsidRDefault="00E41295" w:rsidP="00597196">
      <w:pPr>
        <w:jc w:val="both"/>
        <w:rPr>
          <w:rFonts w:ascii="Arial" w:hAnsi="Arial" w:cs="Arial"/>
          <w:b/>
          <w:sz w:val="20"/>
          <w:szCs w:val="20"/>
        </w:rPr>
      </w:pPr>
      <w:r w:rsidRPr="00597196">
        <w:rPr>
          <w:rFonts w:ascii="Arial" w:hAnsi="Arial" w:cs="Arial"/>
          <w:b/>
          <w:sz w:val="20"/>
          <w:szCs w:val="20"/>
        </w:rPr>
        <w:t>Project Title: HHSC – BIP Portal COE</w:t>
      </w:r>
    </w:p>
    <w:p w14:paraId="444B0915" w14:textId="131DDFC4" w:rsidR="00E41295" w:rsidRPr="00597196" w:rsidRDefault="00E41295" w:rsidP="00597196">
      <w:pPr>
        <w:jc w:val="both"/>
        <w:rPr>
          <w:rFonts w:ascii="Arial" w:hAnsi="Arial" w:cs="Arial"/>
          <w:b/>
          <w:sz w:val="20"/>
          <w:szCs w:val="20"/>
        </w:rPr>
      </w:pPr>
      <w:r w:rsidRPr="00597196">
        <w:rPr>
          <w:rFonts w:ascii="Arial" w:hAnsi="Arial" w:cs="Arial"/>
          <w:b/>
          <w:sz w:val="20"/>
          <w:szCs w:val="20"/>
        </w:rPr>
        <w:t>Role: Sr. Java Developer</w:t>
      </w:r>
    </w:p>
    <w:p w14:paraId="0DA84898" w14:textId="77777777" w:rsidR="00E41295" w:rsidRPr="00597196" w:rsidRDefault="00E41295" w:rsidP="00597196">
      <w:pPr>
        <w:jc w:val="both"/>
        <w:rPr>
          <w:rFonts w:ascii="Arial" w:hAnsi="Arial" w:cs="Arial"/>
          <w:b/>
          <w:sz w:val="20"/>
          <w:szCs w:val="20"/>
        </w:rPr>
      </w:pPr>
      <w:r w:rsidRPr="00597196">
        <w:rPr>
          <w:rFonts w:ascii="Arial" w:hAnsi="Arial" w:cs="Arial"/>
          <w:b/>
          <w:sz w:val="20"/>
          <w:szCs w:val="20"/>
        </w:rPr>
        <w:t xml:space="preserve">Responsibilities: </w:t>
      </w:r>
    </w:p>
    <w:p w14:paraId="0BF59A28"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Developed Framework Portlets using JSR 286 specification and deployed on IBM WebSphere Portal Server 8, IBM WebSphere Application Server 8.5, SOAP, Java. J2EE and RESTful Web Services.</w:t>
      </w:r>
    </w:p>
    <w:p w14:paraId="6827A714"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Developed the module for the data archival process which reduced the application latency.</w:t>
      </w:r>
    </w:p>
    <w:p w14:paraId="54418D18"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Involved in creating the pages, deploying, configuring, and assigning the permissions to the Portlets on WebSphere Portal server. </w:t>
      </w:r>
    </w:p>
    <w:p w14:paraId="71CEC1F5"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Created WCM components Authoring templates, Presentation templates, Workflows. </w:t>
      </w:r>
    </w:p>
    <w:p w14:paraId="23F3D7F4" w14:textId="7BD0AC0B"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Created </w:t>
      </w:r>
      <w:r w:rsidR="00BC6669" w:rsidRPr="00E41295">
        <w:rPr>
          <w:rFonts w:ascii="Arial" w:hAnsi="Arial" w:cs="Arial"/>
          <w:bCs/>
          <w:sz w:val="20"/>
          <w:szCs w:val="20"/>
        </w:rPr>
        <w:t>a new</w:t>
      </w:r>
      <w:r w:rsidRPr="00E41295">
        <w:rPr>
          <w:rFonts w:ascii="Arial" w:hAnsi="Arial" w:cs="Arial"/>
          <w:bCs/>
          <w:sz w:val="20"/>
          <w:szCs w:val="20"/>
        </w:rPr>
        <w:t xml:space="preserve"> client customized framework on top of Spring framework. Analyzing new requirements, </w:t>
      </w:r>
      <w:r w:rsidR="00BC6669" w:rsidRPr="00E41295">
        <w:rPr>
          <w:rFonts w:ascii="Arial" w:hAnsi="Arial" w:cs="Arial"/>
          <w:bCs/>
          <w:sz w:val="20"/>
          <w:szCs w:val="20"/>
        </w:rPr>
        <w:t>implementing</w:t>
      </w:r>
      <w:r w:rsidRPr="00E41295">
        <w:rPr>
          <w:rFonts w:ascii="Arial" w:hAnsi="Arial" w:cs="Arial"/>
          <w:bCs/>
          <w:sz w:val="20"/>
          <w:szCs w:val="20"/>
        </w:rPr>
        <w:t xml:space="preserve"> the coding, creating JUNIT test cases.</w:t>
      </w:r>
    </w:p>
    <w:p w14:paraId="5CB08088"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Contributed to the architecture of the project, outlining sequence diagrams before providing implementation.</w:t>
      </w:r>
    </w:p>
    <w:p w14:paraId="7A3FD9E3"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Handling daily Stand-ups, Sprint Planning, Sprint Reviews, and Sprint Retrospectives to ensure effective collaboration and communication within the team.</w:t>
      </w:r>
    </w:p>
    <w:p w14:paraId="7E96DCA9" w14:textId="77777777" w:rsid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Utilized Test Automation tools such as Selenium, LoadRunner, and Accessibility testing to thoroughly test the application, identifying and resolving issues, and ensuring seamless integration with HP ALM.</w:t>
      </w:r>
    </w:p>
    <w:p w14:paraId="489B0502" w14:textId="77777777" w:rsidR="00C20C1D" w:rsidRPr="00E41295" w:rsidRDefault="00C20C1D" w:rsidP="00C20C1D">
      <w:pPr>
        <w:pStyle w:val="ListParagraph"/>
        <w:jc w:val="both"/>
        <w:rPr>
          <w:rFonts w:ascii="Arial" w:hAnsi="Arial" w:cs="Arial"/>
          <w:bCs/>
          <w:sz w:val="20"/>
          <w:szCs w:val="20"/>
        </w:rPr>
      </w:pPr>
    </w:p>
    <w:p w14:paraId="65B8AC7C" w14:textId="15031FE4" w:rsidR="00BC6669" w:rsidRPr="00597196" w:rsidRDefault="00BC6669" w:rsidP="00BC6669">
      <w:pPr>
        <w:jc w:val="both"/>
        <w:rPr>
          <w:rFonts w:ascii="Arial" w:hAnsi="Arial" w:cs="Arial"/>
          <w:b/>
          <w:sz w:val="20"/>
          <w:szCs w:val="20"/>
        </w:rPr>
      </w:pPr>
      <w:r w:rsidRPr="00597196">
        <w:rPr>
          <w:rFonts w:ascii="Arial" w:hAnsi="Arial" w:cs="Arial"/>
          <w:b/>
          <w:sz w:val="20"/>
          <w:szCs w:val="20"/>
        </w:rPr>
        <w:t>Client: US Bank</w:t>
      </w:r>
      <w:r w:rsidR="000E044F">
        <w:rPr>
          <w:rFonts w:ascii="Arial" w:hAnsi="Arial" w:cs="Arial"/>
          <w:b/>
          <w:sz w:val="20"/>
          <w:szCs w:val="20"/>
        </w:rPr>
        <w:t xml:space="preserve"> | First Data | DHL</w:t>
      </w:r>
      <w:r w:rsidRPr="00BC6669">
        <w:rPr>
          <w:rFonts w:ascii="Arial" w:hAnsi="Arial" w:cs="Arial"/>
          <w:b/>
          <w:sz w:val="20"/>
          <w:szCs w:val="20"/>
        </w:rPr>
        <w:t xml:space="preserve">                                </w:t>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t xml:space="preserve">    </w:t>
      </w:r>
      <w:r w:rsidRPr="00BC6669">
        <w:rPr>
          <w:rFonts w:ascii="Arial" w:hAnsi="Arial" w:cs="Arial"/>
          <w:b/>
          <w:sz w:val="20"/>
          <w:szCs w:val="20"/>
        </w:rPr>
        <w:t>Mar 20</w:t>
      </w:r>
      <w:r w:rsidR="000E044F">
        <w:rPr>
          <w:rFonts w:ascii="Arial" w:hAnsi="Arial" w:cs="Arial"/>
          <w:b/>
          <w:sz w:val="20"/>
          <w:szCs w:val="20"/>
        </w:rPr>
        <w:t>07</w:t>
      </w:r>
      <w:r w:rsidRPr="00BC6669">
        <w:rPr>
          <w:rFonts w:ascii="Arial" w:hAnsi="Arial" w:cs="Arial"/>
          <w:b/>
          <w:sz w:val="20"/>
          <w:szCs w:val="20"/>
        </w:rPr>
        <w:t xml:space="preserve"> to Jul 2014</w:t>
      </w:r>
    </w:p>
    <w:p w14:paraId="11911EB6" w14:textId="25D313A9" w:rsidR="00E41295" w:rsidRPr="00597196" w:rsidRDefault="00E41295" w:rsidP="00597196">
      <w:pPr>
        <w:jc w:val="both"/>
        <w:rPr>
          <w:rFonts w:ascii="Arial" w:hAnsi="Arial" w:cs="Arial"/>
          <w:b/>
          <w:sz w:val="20"/>
          <w:szCs w:val="20"/>
        </w:rPr>
      </w:pPr>
      <w:r w:rsidRPr="00597196">
        <w:rPr>
          <w:rFonts w:ascii="Arial" w:hAnsi="Arial" w:cs="Arial"/>
          <w:b/>
          <w:sz w:val="20"/>
          <w:szCs w:val="20"/>
        </w:rPr>
        <w:t>Project Title: Apply By Phone</w:t>
      </w:r>
      <w:r w:rsidR="000E044F">
        <w:rPr>
          <w:rFonts w:ascii="Arial" w:hAnsi="Arial" w:cs="Arial"/>
          <w:b/>
          <w:sz w:val="20"/>
          <w:szCs w:val="20"/>
        </w:rPr>
        <w:t xml:space="preserve"> | </w:t>
      </w:r>
      <w:r w:rsidR="000E044F" w:rsidRPr="00597196">
        <w:rPr>
          <w:rFonts w:ascii="Arial" w:hAnsi="Arial" w:cs="Arial"/>
          <w:b/>
          <w:sz w:val="20"/>
          <w:szCs w:val="20"/>
        </w:rPr>
        <w:t>First Data e-Cust Services</w:t>
      </w:r>
      <w:r w:rsidR="000E044F">
        <w:rPr>
          <w:rFonts w:ascii="Arial" w:hAnsi="Arial" w:cs="Arial"/>
          <w:b/>
          <w:sz w:val="20"/>
          <w:szCs w:val="20"/>
        </w:rPr>
        <w:t xml:space="preserve">| </w:t>
      </w:r>
      <w:r w:rsidR="000E044F" w:rsidRPr="00597196">
        <w:rPr>
          <w:rFonts w:ascii="Arial" w:hAnsi="Arial" w:cs="Arial"/>
          <w:b/>
          <w:sz w:val="20"/>
          <w:szCs w:val="20"/>
        </w:rPr>
        <w:t>Fleet Management System</w:t>
      </w:r>
    </w:p>
    <w:p w14:paraId="7C451208" w14:textId="799EB2A3" w:rsidR="00E41295" w:rsidRPr="00597196" w:rsidRDefault="00E41295" w:rsidP="00597196">
      <w:pPr>
        <w:jc w:val="both"/>
        <w:rPr>
          <w:rFonts w:ascii="Arial" w:hAnsi="Arial" w:cs="Arial"/>
          <w:b/>
          <w:sz w:val="20"/>
          <w:szCs w:val="20"/>
          <w:lang w:val="pt-BR"/>
        </w:rPr>
      </w:pPr>
      <w:r w:rsidRPr="00597196">
        <w:rPr>
          <w:rFonts w:ascii="Arial" w:hAnsi="Arial" w:cs="Arial"/>
          <w:b/>
          <w:sz w:val="20"/>
          <w:szCs w:val="20"/>
          <w:lang w:val="pt-BR"/>
        </w:rPr>
        <w:t>Role: Sr. Java Developer</w:t>
      </w:r>
    </w:p>
    <w:p w14:paraId="068AACCB" w14:textId="77777777" w:rsidR="00E41295" w:rsidRPr="00597196" w:rsidRDefault="00E41295" w:rsidP="00597196">
      <w:pPr>
        <w:jc w:val="both"/>
        <w:rPr>
          <w:rFonts w:ascii="Arial" w:hAnsi="Arial" w:cs="Arial"/>
          <w:b/>
          <w:sz w:val="20"/>
          <w:szCs w:val="20"/>
        </w:rPr>
      </w:pPr>
      <w:r w:rsidRPr="00597196">
        <w:rPr>
          <w:rFonts w:ascii="Arial" w:hAnsi="Arial" w:cs="Arial"/>
          <w:b/>
          <w:sz w:val="20"/>
          <w:szCs w:val="20"/>
        </w:rPr>
        <w:t>Responsibilities:</w:t>
      </w:r>
    </w:p>
    <w:p w14:paraId="111388DE"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Implemented the application using agile process along with Java, J2EE, Struts, Spring and MS SQL, Spring controller classes in MVC model and integrate with other modules.</w:t>
      </w:r>
    </w:p>
    <w:p w14:paraId="35767690"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Developed DAO layer with Hibernate2.0 standards, to access data from IBM DB2 database through JPA (Java Persistence API).</w:t>
      </w:r>
    </w:p>
    <w:p w14:paraId="1CAF3894"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Developed presentation layer using struts tag libraries like logic, html, bean, etc. in JSP pages.</w:t>
      </w:r>
    </w:p>
    <w:p w14:paraId="091A4FA6"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Invoke web service classes to perform the business operations.</w:t>
      </w:r>
    </w:p>
    <w:p w14:paraId="516E4A87" w14:textId="60AD9D12"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Prepare Unit test cases for every piece of the </w:t>
      </w:r>
      <w:r w:rsidR="000707FD" w:rsidRPr="00E41295">
        <w:rPr>
          <w:rFonts w:ascii="Arial" w:hAnsi="Arial" w:cs="Arial"/>
          <w:bCs/>
          <w:sz w:val="20"/>
          <w:szCs w:val="20"/>
        </w:rPr>
        <w:t>page</w:t>
      </w:r>
      <w:r w:rsidRPr="00E41295">
        <w:rPr>
          <w:rFonts w:ascii="Arial" w:hAnsi="Arial" w:cs="Arial"/>
          <w:bCs/>
          <w:sz w:val="20"/>
          <w:szCs w:val="20"/>
        </w:rPr>
        <w:t xml:space="preserve"> with expected result and Software Turnover Document</w:t>
      </w:r>
    </w:p>
    <w:p w14:paraId="70A47670" w14:textId="77777777"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Developed the service layer for the partner portal by creating SOAP/REST based Webservices interface between systems using HTTP, JMS, XML and JSON message formats. </w:t>
      </w:r>
    </w:p>
    <w:p w14:paraId="706087A4" w14:textId="46706885" w:rsidR="00E41295" w:rsidRP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Deployed the application in IBM WebSphere </w:t>
      </w:r>
      <w:r w:rsidR="000707FD" w:rsidRPr="00E41295">
        <w:rPr>
          <w:rFonts w:ascii="Arial" w:hAnsi="Arial" w:cs="Arial"/>
          <w:bCs/>
          <w:sz w:val="20"/>
          <w:szCs w:val="20"/>
        </w:rPr>
        <w:t xml:space="preserve">Server </w:t>
      </w:r>
      <w:r w:rsidR="0059226F" w:rsidRPr="00E41295">
        <w:rPr>
          <w:rFonts w:ascii="Arial" w:hAnsi="Arial" w:cs="Arial"/>
          <w:bCs/>
          <w:sz w:val="20"/>
          <w:szCs w:val="20"/>
        </w:rPr>
        <w:t>and</w:t>
      </w:r>
      <w:r w:rsidRPr="00E41295">
        <w:rPr>
          <w:rFonts w:ascii="Arial" w:hAnsi="Arial" w:cs="Arial"/>
          <w:bCs/>
          <w:sz w:val="20"/>
          <w:szCs w:val="20"/>
        </w:rPr>
        <w:t xml:space="preserve"> used SOAP and RESTful Web Services.</w:t>
      </w:r>
    </w:p>
    <w:p w14:paraId="4240A094" w14:textId="77777777" w:rsidR="00E41295" w:rsidRDefault="00E41295" w:rsidP="00E41295">
      <w:pPr>
        <w:pStyle w:val="ListParagraph"/>
        <w:numPr>
          <w:ilvl w:val="0"/>
          <w:numId w:val="21"/>
        </w:numPr>
        <w:jc w:val="both"/>
        <w:rPr>
          <w:rFonts w:ascii="Arial" w:hAnsi="Arial" w:cs="Arial"/>
          <w:bCs/>
          <w:sz w:val="20"/>
          <w:szCs w:val="20"/>
        </w:rPr>
      </w:pPr>
      <w:r w:rsidRPr="00E41295">
        <w:rPr>
          <w:rFonts w:ascii="Arial" w:hAnsi="Arial" w:cs="Arial"/>
          <w:bCs/>
          <w:sz w:val="20"/>
          <w:szCs w:val="20"/>
        </w:rPr>
        <w:t>Conducted daily stand-up meetings and weekly meetings to discuss workflow and project specifications as part of agile methodology.</w:t>
      </w:r>
    </w:p>
    <w:p w14:paraId="730FF573" w14:textId="77777777" w:rsidR="000E044F" w:rsidRPr="00E41295" w:rsidRDefault="000E044F" w:rsidP="000E044F">
      <w:pPr>
        <w:pStyle w:val="ListParagraph"/>
        <w:numPr>
          <w:ilvl w:val="0"/>
          <w:numId w:val="21"/>
        </w:numPr>
        <w:jc w:val="both"/>
        <w:rPr>
          <w:rFonts w:ascii="Arial" w:hAnsi="Arial" w:cs="Arial"/>
          <w:bCs/>
          <w:sz w:val="20"/>
          <w:szCs w:val="20"/>
        </w:rPr>
      </w:pPr>
      <w:r w:rsidRPr="00E41295">
        <w:rPr>
          <w:rFonts w:ascii="Arial" w:hAnsi="Arial" w:cs="Arial"/>
          <w:bCs/>
          <w:sz w:val="20"/>
          <w:szCs w:val="20"/>
        </w:rPr>
        <w:t>Developed application components using Java. J2EE, Spring, Spring-Data, Spring Boot and Oracle.</w:t>
      </w:r>
    </w:p>
    <w:p w14:paraId="464822E8" w14:textId="77777777" w:rsidR="000E044F" w:rsidRPr="00E41295" w:rsidRDefault="000E044F" w:rsidP="000E044F">
      <w:pPr>
        <w:pStyle w:val="ListParagraph"/>
        <w:numPr>
          <w:ilvl w:val="0"/>
          <w:numId w:val="21"/>
        </w:numPr>
        <w:jc w:val="both"/>
        <w:rPr>
          <w:rFonts w:ascii="Arial" w:hAnsi="Arial" w:cs="Arial"/>
          <w:bCs/>
          <w:sz w:val="20"/>
          <w:szCs w:val="20"/>
        </w:rPr>
      </w:pPr>
      <w:r w:rsidRPr="00E41295">
        <w:rPr>
          <w:rFonts w:ascii="Arial" w:hAnsi="Arial" w:cs="Arial"/>
          <w:bCs/>
          <w:sz w:val="20"/>
          <w:szCs w:val="20"/>
        </w:rPr>
        <w:t>Implemented the entire Life cycle of the application using agile process.</w:t>
      </w:r>
    </w:p>
    <w:p w14:paraId="586FE7EF" w14:textId="77777777" w:rsidR="000E044F" w:rsidRPr="00E41295" w:rsidRDefault="000E044F" w:rsidP="000E044F">
      <w:pPr>
        <w:pStyle w:val="ListParagraph"/>
        <w:numPr>
          <w:ilvl w:val="0"/>
          <w:numId w:val="21"/>
        </w:numPr>
        <w:jc w:val="both"/>
        <w:rPr>
          <w:rFonts w:ascii="Arial" w:hAnsi="Arial" w:cs="Arial"/>
          <w:bCs/>
          <w:sz w:val="20"/>
          <w:szCs w:val="20"/>
        </w:rPr>
      </w:pPr>
      <w:r w:rsidRPr="00E41295">
        <w:rPr>
          <w:rFonts w:ascii="Arial" w:hAnsi="Arial" w:cs="Arial"/>
          <w:bCs/>
          <w:sz w:val="20"/>
          <w:szCs w:val="20"/>
        </w:rPr>
        <w:t xml:space="preserve">In addition to the development activities, involved in code review and process related activities. </w:t>
      </w:r>
    </w:p>
    <w:p w14:paraId="5821AADE" w14:textId="77777777" w:rsidR="000E044F" w:rsidRDefault="000E044F" w:rsidP="000E044F">
      <w:pPr>
        <w:pStyle w:val="ListParagraph"/>
        <w:numPr>
          <w:ilvl w:val="0"/>
          <w:numId w:val="21"/>
        </w:numPr>
        <w:jc w:val="both"/>
        <w:rPr>
          <w:rFonts w:ascii="Arial" w:hAnsi="Arial" w:cs="Arial"/>
          <w:bCs/>
          <w:sz w:val="20"/>
          <w:szCs w:val="20"/>
        </w:rPr>
      </w:pPr>
      <w:r w:rsidRPr="00E41295">
        <w:rPr>
          <w:rFonts w:ascii="Arial" w:hAnsi="Arial" w:cs="Arial"/>
          <w:bCs/>
          <w:sz w:val="20"/>
          <w:szCs w:val="20"/>
        </w:rPr>
        <w:t>Outlined the domain objects and schema for the relational database (MySQL) and used Hibernate for persistence.</w:t>
      </w:r>
    </w:p>
    <w:p w14:paraId="7B351396" w14:textId="77777777" w:rsidR="000E044F" w:rsidRPr="00E41295" w:rsidRDefault="000E044F" w:rsidP="000E044F">
      <w:pPr>
        <w:pStyle w:val="ListParagraph"/>
        <w:numPr>
          <w:ilvl w:val="0"/>
          <w:numId w:val="21"/>
        </w:numPr>
        <w:jc w:val="both"/>
        <w:rPr>
          <w:rFonts w:ascii="Arial" w:hAnsi="Arial" w:cs="Arial"/>
          <w:bCs/>
          <w:sz w:val="20"/>
          <w:szCs w:val="20"/>
        </w:rPr>
      </w:pPr>
      <w:r w:rsidRPr="00E41295">
        <w:rPr>
          <w:rFonts w:ascii="Arial" w:hAnsi="Arial" w:cs="Arial"/>
          <w:bCs/>
          <w:sz w:val="20"/>
          <w:szCs w:val="20"/>
        </w:rPr>
        <w:t>Developed the presentation layer using JSP, CSS Bootstrap, JSTL, JSP EL, Spring Validation</w:t>
      </w:r>
    </w:p>
    <w:p w14:paraId="3E3D5D20" w14:textId="77777777" w:rsidR="000E044F" w:rsidRPr="00E41295" w:rsidRDefault="000E044F" w:rsidP="000E044F">
      <w:pPr>
        <w:pStyle w:val="ListParagraph"/>
        <w:numPr>
          <w:ilvl w:val="0"/>
          <w:numId w:val="21"/>
        </w:numPr>
        <w:jc w:val="both"/>
        <w:rPr>
          <w:rFonts w:ascii="Arial" w:hAnsi="Arial" w:cs="Arial"/>
          <w:bCs/>
          <w:sz w:val="20"/>
          <w:szCs w:val="20"/>
        </w:rPr>
      </w:pPr>
      <w:r w:rsidRPr="00E41295">
        <w:rPr>
          <w:rFonts w:ascii="Arial" w:hAnsi="Arial" w:cs="Arial"/>
          <w:bCs/>
          <w:sz w:val="20"/>
          <w:szCs w:val="20"/>
        </w:rPr>
        <w:t>Performed a feasibility study that involved thorough knowledge of computing.</w:t>
      </w:r>
    </w:p>
    <w:p w14:paraId="0235256D" w14:textId="3C5ACD32" w:rsidR="00EE044A" w:rsidRPr="000E044F" w:rsidRDefault="000E044F" w:rsidP="00294667">
      <w:pPr>
        <w:pStyle w:val="ListParagraph"/>
        <w:numPr>
          <w:ilvl w:val="0"/>
          <w:numId w:val="21"/>
        </w:numPr>
        <w:jc w:val="both"/>
        <w:rPr>
          <w:rFonts w:ascii="Arial" w:eastAsia="Garamond" w:hAnsi="Arial" w:cs="Arial"/>
          <w:sz w:val="20"/>
          <w:szCs w:val="20"/>
        </w:rPr>
      </w:pPr>
      <w:r w:rsidRPr="000E044F">
        <w:rPr>
          <w:rFonts w:ascii="Arial" w:hAnsi="Arial" w:cs="Arial"/>
          <w:bCs/>
          <w:sz w:val="20"/>
          <w:szCs w:val="20"/>
        </w:rPr>
        <w:t>Provided support for changes, bug-fixes and new features.</w:t>
      </w:r>
    </w:p>
    <w:sectPr w:rsidR="00EE044A" w:rsidRPr="000E044F" w:rsidSect="00117DFA">
      <w:type w:val="continuous"/>
      <w:pgSz w:w="12240" w:h="15840"/>
      <w:pgMar w:top="1440" w:right="1440" w:bottom="1440" w:left="1440" w:header="14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51638" w14:textId="77777777" w:rsidR="00652C84" w:rsidRDefault="00652C84" w:rsidP="00E10360">
      <w:r>
        <w:separator/>
      </w:r>
    </w:p>
  </w:endnote>
  <w:endnote w:type="continuationSeparator" w:id="0">
    <w:p w14:paraId="2FA9D857" w14:textId="77777777" w:rsidR="00652C84" w:rsidRDefault="00652C84" w:rsidP="00E10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995F1" w14:textId="77777777" w:rsidR="00652C84" w:rsidRDefault="00652C84" w:rsidP="00E10360">
      <w:r>
        <w:separator/>
      </w:r>
    </w:p>
  </w:footnote>
  <w:footnote w:type="continuationSeparator" w:id="0">
    <w:p w14:paraId="66395737" w14:textId="77777777" w:rsidR="00652C84" w:rsidRDefault="00652C84" w:rsidP="00E103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B650A"/>
    <w:multiLevelType w:val="hybridMultilevel"/>
    <w:tmpl w:val="E87200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613391"/>
    <w:multiLevelType w:val="hybridMultilevel"/>
    <w:tmpl w:val="E0A234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6BA5AD8"/>
    <w:multiLevelType w:val="hybridMultilevel"/>
    <w:tmpl w:val="AB345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297A0D"/>
    <w:multiLevelType w:val="hybridMultilevel"/>
    <w:tmpl w:val="43FEB6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C11528F"/>
    <w:multiLevelType w:val="hybridMultilevel"/>
    <w:tmpl w:val="ACA82C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1AA7354"/>
    <w:multiLevelType w:val="hybridMultilevel"/>
    <w:tmpl w:val="62B2AA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67B43EB"/>
    <w:multiLevelType w:val="hybridMultilevel"/>
    <w:tmpl w:val="BE24DC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77700FD"/>
    <w:multiLevelType w:val="hybridMultilevel"/>
    <w:tmpl w:val="1C5694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A7841B3"/>
    <w:multiLevelType w:val="hybridMultilevel"/>
    <w:tmpl w:val="7FAC85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68813FB"/>
    <w:multiLevelType w:val="hybridMultilevel"/>
    <w:tmpl w:val="570832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8360292"/>
    <w:multiLevelType w:val="hybridMultilevel"/>
    <w:tmpl w:val="99446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547322"/>
    <w:multiLevelType w:val="hybridMultilevel"/>
    <w:tmpl w:val="78246C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74A75FC"/>
    <w:multiLevelType w:val="hybridMultilevel"/>
    <w:tmpl w:val="36BE81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D8D4175"/>
    <w:multiLevelType w:val="hybridMultilevel"/>
    <w:tmpl w:val="C2BE9A64"/>
    <w:styleLink w:val="ImportedStyle2"/>
    <w:lvl w:ilvl="0" w:tplc="8C3C7370">
      <w:start w:val="1"/>
      <w:numFmt w:val="bullet"/>
      <w:lvlText w:val="▪"/>
      <w:lvlJc w:val="left"/>
      <w:pPr>
        <w:ind w:left="7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1C289A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AF0C19C">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3E6E402">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4A2040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6AAEBE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446A62">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2365BC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42AF86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5EE71D6C"/>
    <w:multiLevelType w:val="hybridMultilevel"/>
    <w:tmpl w:val="C68C79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00C715F"/>
    <w:multiLevelType w:val="hybridMultilevel"/>
    <w:tmpl w:val="2DDC96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08C33CE"/>
    <w:multiLevelType w:val="hybridMultilevel"/>
    <w:tmpl w:val="4796DD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309164E"/>
    <w:multiLevelType w:val="hybridMultilevel"/>
    <w:tmpl w:val="B664A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7BA0F25"/>
    <w:multiLevelType w:val="hybridMultilevel"/>
    <w:tmpl w:val="6FE290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AFE2EF8"/>
    <w:multiLevelType w:val="hybridMultilevel"/>
    <w:tmpl w:val="0568E9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7B442D5F"/>
    <w:multiLevelType w:val="hybridMultilevel"/>
    <w:tmpl w:val="BCB4D9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D736847"/>
    <w:multiLevelType w:val="hybridMultilevel"/>
    <w:tmpl w:val="625E2B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469593729">
    <w:abstractNumId w:val="0"/>
  </w:num>
  <w:num w:numId="2" w16cid:durableId="967247048">
    <w:abstractNumId w:val="13"/>
  </w:num>
  <w:num w:numId="3" w16cid:durableId="1552231124">
    <w:abstractNumId w:val="6"/>
  </w:num>
  <w:num w:numId="4" w16cid:durableId="773020543">
    <w:abstractNumId w:val="4"/>
  </w:num>
  <w:num w:numId="5" w16cid:durableId="1123384582">
    <w:abstractNumId w:val="5"/>
  </w:num>
  <w:num w:numId="6" w16cid:durableId="1811943095">
    <w:abstractNumId w:val="21"/>
  </w:num>
  <w:num w:numId="7" w16cid:durableId="1176729149">
    <w:abstractNumId w:val="3"/>
  </w:num>
  <w:num w:numId="8" w16cid:durableId="492835319">
    <w:abstractNumId w:val="1"/>
  </w:num>
  <w:num w:numId="9" w16cid:durableId="1105347381">
    <w:abstractNumId w:val="9"/>
  </w:num>
  <w:num w:numId="10" w16cid:durableId="1566723724">
    <w:abstractNumId w:val="15"/>
  </w:num>
  <w:num w:numId="11" w16cid:durableId="2018773776">
    <w:abstractNumId w:val="16"/>
  </w:num>
  <w:num w:numId="12" w16cid:durableId="1805347974">
    <w:abstractNumId w:val="19"/>
  </w:num>
  <w:num w:numId="13" w16cid:durableId="1771244675">
    <w:abstractNumId w:val="7"/>
  </w:num>
  <w:num w:numId="14" w16cid:durableId="1843667291">
    <w:abstractNumId w:val="12"/>
  </w:num>
  <w:num w:numId="15" w16cid:durableId="2134205230">
    <w:abstractNumId w:val="8"/>
  </w:num>
  <w:num w:numId="16" w16cid:durableId="849753727">
    <w:abstractNumId w:val="20"/>
  </w:num>
  <w:num w:numId="17" w16cid:durableId="1522084819">
    <w:abstractNumId w:val="18"/>
  </w:num>
  <w:num w:numId="18" w16cid:durableId="389378671">
    <w:abstractNumId w:val="17"/>
  </w:num>
  <w:num w:numId="19" w16cid:durableId="1436245297">
    <w:abstractNumId w:val="14"/>
  </w:num>
  <w:num w:numId="20" w16cid:durableId="1937054762">
    <w:abstractNumId w:val="11"/>
  </w:num>
  <w:num w:numId="21" w16cid:durableId="953904409">
    <w:abstractNumId w:val="2"/>
  </w:num>
  <w:num w:numId="22" w16cid:durableId="111630930">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59C"/>
    <w:rsid w:val="00001541"/>
    <w:rsid w:val="000028BA"/>
    <w:rsid w:val="00012A38"/>
    <w:rsid w:val="00012EA2"/>
    <w:rsid w:val="000177C0"/>
    <w:rsid w:val="00023881"/>
    <w:rsid w:val="00030268"/>
    <w:rsid w:val="000331DE"/>
    <w:rsid w:val="0004234E"/>
    <w:rsid w:val="00042766"/>
    <w:rsid w:val="00043BBE"/>
    <w:rsid w:val="00045123"/>
    <w:rsid w:val="00051EA4"/>
    <w:rsid w:val="00061EEC"/>
    <w:rsid w:val="000707FD"/>
    <w:rsid w:val="000712A8"/>
    <w:rsid w:val="000734DC"/>
    <w:rsid w:val="00074059"/>
    <w:rsid w:val="00087489"/>
    <w:rsid w:val="00087FA9"/>
    <w:rsid w:val="00090DDA"/>
    <w:rsid w:val="00095405"/>
    <w:rsid w:val="000B1C01"/>
    <w:rsid w:val="000B7741"/>
    <w:rsid w:val="000D6233"/>
    <w:rsid w:val="000E044F"/>
    <w:rsid w:val="000E3729"/>
    <w:rsid w:val="000F5468"/>
    <w:rsid w:val="00102023"/>
    <w:rsid w:val="00104753"/>
    <w:rsid w:val="0011571A"/>
    <w:rsid w:val="00117DFA"/>
    <w:rsid w:val="001339AB"/>
    <w:rsid w:val="0013699F"/>
    <w:rsid w:val="00146F93"/>
    <w:rsid w:val="00162033"/>
    <w:rsid w:val="00175068"/>
    <w:rsid w:val="00187311"/>
    <w:rsid w:val="0019388D"/>
    <w:rsid w:val="001A7BF8"/>
    <w:rsid w:val="001B2D17"/>
    <w:rsid w:val="001C1DC7"/>
    <w:rsid w:val="001C6578"/>
    <w:rsid w:val="001C6657"/>
    <w:rsid w:val="001C6EE4"/>
    <w:rsid w:val="001D08B8"/>
    <w:rsid w:val="001F1FB4"/>
    <w:rsid w:val="001F5133"/>
    <w:rsid w:val="001F7AEC"/>
    <w:rsid w:val="001F7DDD"/>
    <w:rsid w:val="00201971"/>
    <w:rsid w:val="00205D23"/>
    <w:rsid w:val="00212FD8"/>
    <w:rsid w:val="00220315"/>
    <w:rsid w:val="00223596"/>
    <w:rsid w:val="0022639C"/>
    <w:rsid w:val="00230CB6"/>
    <w:rsid w:val="00235D5D"/>
    <w:rsid w:val="002440D0"/>
    <w:rsid w:val="002636B3"/>
    <w:rsid w:val="002704D0"/>
    <w:rsid w:val="00272FFD"/>
    <w:rsid w:val="002774DC"/>
    <w:rsid w:val="00281BD3"/>
    <w:rsid w:val="00286A6F"/>
    <w:rsid w:val="002B4736"/>
    <w:rsid w:val="002C22C5"/>
    <w:rsid w:val="002D579A"/>
    <w:rsid w:val="002F2E85"/>
    <w:rsid w:val="002F2FA3"/>
    <w:rsid w:val="002F5EFB"/>
    <w:rsid w:val="0030476D"/>
    <w:rsid w:val="0031074D"/>
    <w:rsid w:val="00310E7D"/>
    <w:rsid w:val="00311C5E"/>
    <w:rsid w:val="003169ED"/>
    <w:rsid w:val="003262B7"/>
    <w:rsid w:val="00331E5B"/>
    <w:rsid w:val="00334B16"/>
    <w:rsid w:val="00336203"/>
    <w:rsid w:val="00353C70"/>
    <w:rsid w:val="00373B1D"/>
    <w:rsid w:val="003774C2"/>
    <w:rsid w:val="00383DF7"/>
    <w:rsid w:val="00390C7A"/>
    <w:rsid w:val="00395D33"/>
    <w:rsid w:val="003A4222"/>
    <w:rsid w:val="003A48F3"/>
    <w:rsid w:val="003A766B"/>
    <w:rsid w:val="003C03CA"/>
    <w:rsid w:val="003D43C4"/>
    <w:rsid w:val="003D6063"/>
    <w:rsid w:val="003D7249"/>
    <w:rsid w:val="003E359C"/>
    <w:rsid w:val="003E54F3"/>
    <w:rsid w:val="003F1539"/>
    <w:rsid w:val="00400E80"/>
    <w:rsid w:val="00414835"/>
    <w:rsid w:val="00421F8B"/>
    <w:rsid w:val="00423FCA"/>
    <w:rsid w:val="0042587E"/>
    <w:rsid w:val="00433150"/>
    <w:rsid w:val="00433CE5"/>
    <w:rsid w:val="004413DE"/>
    <w:rsid w:val="00482361"/>
    <w:rsid w:val="00496BB0"/>
    <w:rsid w:val="00497090"/>
    <w:rsid w:val="004A34C0"/>
    <w:rsid w:val="004A7447"/>
    <w:rsid w:val="004C48E6"/>
    <w:rsid w:val="004C59CA"/>
    <w:rsid w:val="004C6708"/>
    <w:rsid w:val="004E554F"/>
    <w:rsid w:val="004E7DB9"/>
    <w:rsid w:val="004F0080"/>
    <w:rsid w:val="004F0817"/>
    <w:rsid w:val="004F0D49"/>
    <w:rsid w:val="00500C9E"/>
    <w:rsid w:val="00501B0A"/>
    <w:rsid w:val="00510BE3"/>
    <w:rsid w:val="005118FF"/>
    <w:rsid w:val="00513E8E"/>
    <w:rsid w:val="00517A26"/>
    <w:rsid w:val="00526602"/>
    <w:rsid w:val="00530AD2"/>
    <w:rsid w:val="00531A9D"/>
    <w:rsid w:val="00535189"/>
    <w:rsid w:val="00536921"/>
    <w:rsid w:val="005425B3"/>
    <w:rsid w:val="00543AEB"/>
    <w:rsid w:val="0056016A"/>
    <w:rsid w:val="00571AE1"/>
    <w:rsid w:val="0057210C"/>
    <w:rsid w:val="0057674E"/>
    <w:rsid w:val="00580301"/>
    <w:rsid w:val="0058586D"/>
    <w:rsid w:val="0059226F"/>
    <w:rsid w:val="0059227D"/>
    <w:rsid w:val="00592EDE"/>
    <w:rsid w:val="00597196"/>
    <w:rsid w:val="00597574"/>
    <w:rsid w:val="00597AF6"/>
    <w:rsid w:val="005B60A0"/>
    <w:rsid w:val="005C4197"/>
    <w:rsid w:val="005C4A52"/>
    <w:rsid w:val="005D0C0F"/>
    <w:rsid w:val="005D563F"/>
    <w:rsid w:val="005D6409"/>
    <w:rsid w:val="005D679D"/>
    <w:rsid w:val="005E1E76"/>
    <w:rsid w:val="006020B3"/>
    <w:rsid w:val="0062519E"/>
    <w:rsid w:val="00626510"/>
    <w:rsid w:val="00626F24"/>
    <w:rsid w:val="006364CD"/>
    <w:rsid w:val="00650BDC"/>
    <w:rsid w:val="00652C84"/>
    <w:rsid w:val="0065415F"/>
    <w:rsid w:val="00655A75"/>
    <w:rsid w:val="00660D99"/>
    <w:rsid w:val="006731DB"/>
    <w:rsid w:val="00675F19"/>
    <w:rsid w:val="006850D7"/>
    <w:rsid w:val="00691510"/>
    <w:rsid w:val="006929A4"/>
    <w:rsid w:val="0069387C"/>
    <w:rsid w:val="006A4ECB"/>
    <w:rsid w:val="006A75A0"/>
    <w:rsid w:val="006A7681"/>
    <w:rsid w:val="006B2296"/>
    <w:rsid w:val="006C1A42"/>
    <w:rsid w:val="006E18AC"/>
    <w:rsid w:val="006E4D7A"/>
    <w:rsid w:val="006F2E36"/>
    <w:rsid w:val="00705010"/>
    <w:rsid w:val="00712231"/>
    <w:rsid w:val="00722321"/>
    <w:rsid w:val="00725A82"/>
    <w:rsid w:val="007314C4"/>
    <w:rsid w:val="00735639"/>
    <w:rsid w:val="00737F5C"/>
    <w:rsid w:val="0074284A"/>
    <w:rsid w:val="00744855"/>
    <w:rsid w:val="00752546"/>
    <w:rsid w:val="00756B85"/>
    <w:rsid w:val="00771329"/>
    <w:rsid w:val="00773964"/>
    <w:rsid w:val="00783C48"/>
    <w:rsid w:val="0078795C"/>
    <w:rsid w:val="00796F4E"/>
    <w:rsid w:val="007A46ED"/>
    <w:rsid w:val="007D465E"/>
    <w:rsid w:val="007D4E27"/>
    <w:rsid w:val="007D4F4F"/>
    <w:rsid w:val="007E3B21"/>
    <w:rsid w:val="007E63EA"/>
    <w:rsid w:val="007F0E91"/>
    <w:rsid w:val="007F65F7"/>
    <w:rsid w:val="008325DA"/>
    <w:rsid w:val="00834C02"/>
    <w:rsid w:val="00837A1D"/>
    <w:rsid w:val="00837BD2"/>
    <w:rsid w:val="008417C3"/>
    <w:rsid w:val="00894B12"/>
    <w:rsid w:val="008A4F04"/>
    <w:rsid w:val="008A7867"/>
    <w:rsid w:val="008B7E84"/>
    <w:rsid w:val="008D13D6"/>
    <w:rsid w:val="008D429D"/>
    <w:rsid w:val="008F441E"/>
    <w:rsid w:val="0090374B"/>
    <w:rsid w:val="00905ABC"/>
    <w:rsid w:val="00906A37"/>
    <w:rsid w:val="00916A5A"/>
    <w:rsid w:val="0092539A"/>
    <w:rsid w:val="00925BD8"/>
    <w:rsid w:val="00925FF1"/>
    <w:rsid w:val="00931E24"/>
    <w:rsid w:val="009461A2"/>
    <w:rsid w:val="009529F6"/>
    <w:rsid w:val="00954D9A"/>
    <w:rsid w:val="0095505D"/>
    <w:rsid w:val="009601A2"/>
    <w:rsid w:val="00967AF8"/>
    <w:rsid w:val="0097741E"/>
    <w:rsid w:val="00980E6E"/>
    <w:rsid w:val="00990F34"/>
    <w:rsid w:val="00994326"/>
    <w:rsid w:val="009B0762"/>
    <w:rsid w:val="009B28F2"/>
    <w:rsid w:val="009C20E4"/>
    <w:rsid w:val="009C3288"/>
    <w:rsid w:val="009C3E9F"/>
    <w:rsid w:val="009C7A96"/>
    <w:rsid w:val="009D34E8"/>
    <w:rsid w:val="009E6D32"/>
    <w:rsid w:val="009E73EF"/>
    <w:rsid w:val="009F1EE6"/>
    <w:rsid w:val="00A05C4E"/>
    <w:rsid w:val="00A073B1"/>
    <w:rsid w:val="00A1049D"/>
    <w:rsid w:val="00A14A57"/>
    <w:rsid w:val="00A21702"/>
    <w:rsid w:val="00A27F5C"/>
    <w:rsid w:val="00A322B8"/>
    <w:rsid w:val="00A334CA"/>
    <w:rsid w:val="00A44B2E"/>
    <w:rsid w:val="00A52FF7"/>
    <w:rsid w:val="00A5500D"/>
    <w:rsid w:val="00A60882"/>
    <w:rsid w:val="00A65C3B"/>
    <w:rsid w:val="00A70524"/>
    <w:rsid w:val="00A71F91"/>
    <w:rsid w:val="00A723F5"/>
    <w:rsid w:val="00A831E5"/>
    <w:rsid w:val="00A83756"/>
    <w:rsid w:val="00A87FF3"/>
    <w:rsid w:val="00A97027"/>
    <w:rsid w:val="00AA0F5D"/>
    <w:rsid w:val="00AA210E"/>
    <w:rsid w:val="00AA6225"/>
    <w:rsid w:val="00AB2D79"/>
    <w:rsid w:val="00AC3412"/>
    <w:rsid w:val="00AC41B2"/>
    <w:rsid w:val="00AC673C"/>
    <w:rsid w:val="00AC733D"/>
    <w:rsid w:val="00AD01A3"/>
    <w:rsid w:val="00AD0203"/>
    <w:rsid w:val="00AD273F"/>
    <w:rsid w:val="00AD462C"/>
    <w:rsid w:val="00AE4510"/>
    <w:rsid w:val="00AF692A"/>
    <w:rsid w:val="00B1373B"/>
    <w:rsid w:val="00B16B72"/>
    <w:rsid w:val="00B16C5B"/>
    <w:rsid w:val="00B2791D"/>
    <w:rsid w:val="00B5600C"/>
    <w:rsid w:val="00B631E5"/>
    <w:rsid w:val="00B66F02"/>
    <w:rsid w:val="00B717C4"/>
    <w:rsid w:val="00B727B9"/>
    <w:rsid w:val="00B72C4F"/>
    <w:rsid w:val="00B81B98"/>
    <w:rsid w:val="00B83C5A"/>
    <w:rsid w:val="00B85AE3"/>
    <w:rsid w:val="00B87B08"/>
    <w:rsid w:val="00B93C78"/>
    <w:rsid w:val="00B95EF7"/>
    <w:rsid w:val="00BC35FD"/>
    <w:rsid w:val="00BC6669"/>
    <w:rsid w:val="00BD03A0"/>
    <w:rsid w:val="00BD3ED5"/>
    <w:rsid w:val="00BE215C"/>
    <w:rsid w:val="00C00A17"/>
    <w:rsid w:val="00C01F07"/>
    <w:rsid w:val="00C20C1D"/>
    <w:rsid w:val="00C279DE"/>
    <w:rsid w:val="00C27D69"/>
    <w:rsid w:val="00C300C3"/>
    <w:rsid w:val="00C312EB"/>
    <w:rsid w:val="00C349C5"/>
    <w:rsid w:val="00C41D69"/>
    <w:rsid w:val="00C54BAC"/>
    <w:rsid w:val="00C56880"/>
    <w:rsid w:val="00C86CDB"/>
    <w:rsid w:val="00C9208F"/>
    <w:rsid w:val="00CA3E70"/>
    <w:rsid w:val="00CA57D4"/>
    <w:rsid w:val="00CC0F61"/>
    <w:rsid w:val="00CC3D3D"/>
    <w:rsid w:val="00CC4EF5"/>
    <w:rsid w:val="00CD3C7B"/>
    <w:rsid w:val="00CD3DF3"/>
    <w:rsid w:val="00CD3E6F"/>
    <w:rsid w:val="00CD4A14"/>
    <w:rsid w:val="00CE124E"/>
    <w:rsid w:val="00CE378E"/>
    <w:rsid w:val="00CF350E"/>
    <w:rsid w:val="00CF542F"/>
    <w:rsid w:val="00D030F0"/>
    <w:rsid w:val="00D06396"/>
    <w:rsid w:val="00D12831"/>
    <w:rsid w:val="00D12C3B"/>
    <w:rsid w:val="00D17732"/>
    <w:rsid w:val="00D20366"/>
    <w:rsid w:val="00D21187"/>
    <w:rsid w:val="00D219EF"/>
    <w:rsid w:val="00D25F38"/>
    <w:rsid w:val="00D27001"/>
    <w:rsid w:val="00D56D00"/>
    <w:rsid w:val="00D57D26"/>
    <w:rsid w:val="00D742CF"/>
    <w:rsid w:val="00D77992"/>
    <w:rsid w:val="00D80896"/>
    <w:rsid w:val="00D85939"/>
    <w:rsid w:val="00DA3287"/>
    <w:rsid w:val="00DB3EF9"/>
    <w:rsid w:val="00DB557C"/>
    <w:rsid w:val="00DB5BA3"/>
    <w:rsid w:val="00DC34DC"/>
    <w:rsid w:val="00DC4925"/>
    <w:rsid w:val="00DC5EA5"/>
    <w:rsid w:val="00DC7931"/>
    <w:rsid w:val="00DD19C2"/>
    <w:rsid w:val="00DD4535"/>
    <w:rsid w:val="00DD530E"/>
    <w:rsid w:val="00DE0DAE"/>
    <w:rsid w:val="00DE3685"/>
    <w:rsid w:val="00DE4AE9"/>
    <w:rsid w:val="00DE5C7F"/>
    <w:rsid w:val="00DF1A86"/>
    <w:rsid w:val="00E03C54"/>
    <w:rsid w:val="00E10360"/>
    <w:rsid w:val="00E2792C"/>
    <w:rsid w:val="00E334D7"/>
    <w:rsid w:val="00E35AEB"/>
    <w:rsid w:val="00E373CD"/>
    <w:rsid w:val="00E41295"/>
    <w:rsid w:val="00E438D1"/>
    <w:rsid w:val="00E44206"/>
    <w:rsid w:val="00E51560"/>
    <w:rsid w:val="00E53D6C"/>
    <w:rsid w:val="00E614EA"/>
    <w:rsid w:val="00E63190"/>
    <w:rsid w:val="00E7578F"/>
    <w:rsid w:val="00E81F0B"/>
    <w:rsid w:val="00E84DA9"/>
    <w:rsid w:val="00E86D58"/>
    <w:rsid w:val="00EB4C07"/>
    <w:rsid w:val="00EB5169"/>
    <w:rsid w:val="00EC1077"/>
    <w:rsid w:val="00ED072B"/>
    <w:rsid w:val="00EE044A"/>
    <w:rsid w:val="00F02543"/>
    <w:rsid w:val="00F11CD3"/>
    <w:rsid w:val="00F24940"/>
    <w:rsid w:val="00F338E9"/>
    <w:rsid w:val="00F43FB9"/>
    <w:rsid w:val="00F508AE"/>
    <w:rsid w:val="00F5299E"/>
    <w:rsid w:val="00F561F3"/>
    <w:rsid w:val="00F5641E"/>
    <w:rsid w:val="00F601C2"/>
    <w:rsid w:val="00F72007"/>
    <w:rsid w:val="00F74FA3"/>
    <w:rsid w:val="00F9688A"/>
    <w:rsid w:val="00FA06D4"/>
    <w:rsid w:val="00FA6108"/>
    <w:rsid w:val="00FD271F"/>
    <w:rsid w:val="00FE19C4"/>
    <w:rsid w:val="00FF059A"/>
    <w:rsid w:val="00FF2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6008C0"/>
  <w15:docId w15:val="{99837C2F-6807-4E8B-9659-01ABA5ED13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6D00"/>
    <w:rPr>
      <w:sz w:val="24"/>
      <w:szCs w:val="24"/>
    </w:rPr>
  </w:style>
  <w:style w:type="paragraph" w:styleId="Heading1">
    <w:name w:val="heading 1"/>
    <w:basedOn w:val="Normal"/>
    <w:next w:val="Normal"/>
    <w:link w:val="Heading1Char"/>
    <w:qFormat/>
    <w:rsid w:val="00CD3E6F"/>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semiHidden/>
    <w:unhideWhenUsed/>
    <w:qFormat/>
    <w:rsid w:val="00BC35FD"/>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CD3E6F"/>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BC35FD"/>
    <w:pPr>
      <w:keepNext/>
      <w:spacing w:before="240" w:after="60"/>
      <w:outlineLvl w:val="3"/>
    </w:pPr>
    <w:rPr>
      <w:rFonts w:ascii="Calibri" w:hAnsi="Calibri"/>
      <w:b/>
      <w:bCs/>
      <w:sz w:val="28"/>
      <w:szCs w:val="28"/>
    </w:rPr>
  </w:style>
  <w:style w:type="paragraph" w:styleId="Heading5">
    <w:name w:val="heading 5"/>
    <w:basedOn w:val="Normal"/>
    <w:link w:val="Heading5Char"/>
    <w:uiPriority w:val="9"/>
    <w:qFormat/>
    <w:rsid w:val="00F02543"/>
    <w:pPr>
      <w:spacing w:before="100" w:beforeAutospacing="1" w:after="100" w:afterAutospacing="1"/>
      <w:outlineLvl w:val="4"/>
    </w:pPr>
    <w:rPr>
      <w:b/>
      <w:bCs/>
      <w:sz w:val="20"/>
      <w:szCs w:val="20"/>
    </w:rPr>
  </w:style>
  <w:style w:type="paragraph" w:styleId="Heading8">
    <w:name w:val="heading 8"/>
    <w:basedOn w:val="Normal"/>
    <w:next w:val="Normal"/>
    <w:link w:val="Heading8Char"/>
    <w:semiHidden/>
    <w:unhideWhenUsed/>
    <w:qFormat/>
    <w:rsid w:val="0097741E"/>
    <w:pPr>
      <w:spacing w:before="240" w:after="60"/>
      <w:outlineLvl w:val="7"/>
    </w:pPr>
    <w:rPr>
      <w:rFonts w:ascii="Calibri"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Page Header,*Header,Cover Page,Recovery Plan - Header,hdr,Header A,headerU,Program Title,index,hd,foote,Letterhead Heading,page-header,ph,Chapter Name,H-PDID,h7,h8,Section Header,1 (not to be included in TOC)"/>
    <w:basedOn w:val="Normal"/>
    <w:link w:val="HeaderChar"/>
    <w:uiPriority w:val="99"/>
    <w:rsid w:val="00E10360"/>
    <w:pPr>
      <w:tabs>
        <w:tab w:val="center" w:pos="4680"/>
        <w:tab w:val="right" w:pos="9360"/>
      </w:tabs>
    </w:pPr>
  </w:style>
  <w:style w:type="character" w:customStyle="1" w:styleId="HeaderChar">
    <w:name w:val="Header Char"/>
    <w:aliases w:val="h Char,Page Header Char,*Header Char,Cover Page Char,Recovery Plan - Header Char,hdr Char,Header A Char,headerU Char,Program Title Char,index Char,hd Char,foote Char,Letterhead Heading Char,page-header Char,ph Char,Chapter Name Char,h7 Char"/>
    <w:link w:val="Header"/>
    <w:uiPriority w:val="99"/>
    <w:rsid w:val="00E10360"/>
    <w:rPr>
      <w:sz w:val="24"/>
      <w:szCs w:val="24"/>
    </w:rPr>
  </w:style>
  <w:style w:type="paragraph" w:styleId="Footer">
    <w:name w:val="footer"/>
    <w:basedOn w:val="Normal"/>
    <w:link w:val="FooterChar"/>
    <w:uiPriority w:val="99"/>
    <w:rsid w:val="00E10360"/>
    <w:pPr>
      <w:tabs>
        <w:tab w:val="center" w:pos="4680"/>
        <w:tab w:val="right" w:pos="9360"/>
      </w:tabs>
    </w:pPr>
  </w:style>
  <w:style w:type="character" w:customStyle="1" w:styleId="FooterChar">
    <w:name w:val="Footer Char"/>
    <w:link w:val="Footer"/>
    <w:uiPriority w:val="99"/>
    <w:rsid w:val="00E10360"/>
    <w:rPr>
      <w:sz w:val="24"/>
      <w:szCs w:val="24"/>
    </w:rPr>
  </w:style>
  <w:style w:type="character" w:customStyle="1" w:styleId="Heading5Char">
    <w:name w:val="Heading 5 Char"/>
    <w:link w:val="Heading5"/>
    <w:uiPriority w:val="9"/>
    <w:rsid w:val="00F02543"/>
    <w:rPr>
      <w:b/>
      <w:bCs/>
    </w:rPr>
  </w:style>
  <w:style w:type="paragraph" w:styleId="ListParagraph">
    <w:name w:val="List Paragraph"/>
    <w:basedOn w:val="Normal"/>
    <w:uiPriority w:val="34"/>
    <w:qFormat/>
    <w:rsid w:val="00F02543"/>
    <w:pPr>
      <w:ind w:left="720"/>
      <w:contextualSpacing/>
    </w:pPr>
  </w:style>
  <w:style w:type="character" w:customStyle="1" w:styleId="apple-converted-space">
    <w:name w:val="apple-converted-space"/>
    <w:basedOn w:val="DefaultParagraphFont"/>
    <w:rsid w:val="00F02543"/>
  </w:style>
  <w:style w:type="character" w:styleId="Strong">
    <w:name w:val="Strong"/>
    <w:qFormat/>
    <w:rsid w:val="00F02543"/>
    <w:rPr>
      <w:b/>
      <w:bCs/>
    </w:rPr>
  </w:style>
  <w:style w:type="character" w:styleId="Hyperlink">
    <w:name w:val="Hyperlink"/>
    <w:uiPriority w:val="99"/>
    <w:unhideWhenUsed/>
    <w:rsid w:val="00F02543"/>
    <w:rPr>
      <w:color w:val="0000FF"/>
      <w:u w:val="single"/>
    </w:rPr>
  </w:style>
  <w:style w:type="character" w:customStyle="1" w:styleId="Heading2Char">
    <w:name w:val="Heading 2 Char"/>
    <w:link w:val="Heading2"/>
    <w:semiHidden/>
    <w:rsid w:val="00BC35FD"/>
    <w:rPr>
      <w:rFonts w:ascii="Cambria" w:eastAsia="Times New Roman" w:hAnsi="Cambria" w:cs="Times New Roman"/>
      <w:b/>
      <w:bCs/>
      <w:i/>
      <w:iCs/>
      <w:sz w:val="28"/>
      <w:szCs w:val="28"/>
    </w:rPr>
  </w:style>
  <w:style w:type="character" w:customStyle="1" w:styleId="Heading4Char">
    <w:name w:val="Heading 4 Char"/>
    <w:link w:val="Heading4"/>
    <w:semiHidden/>
    <w:rsid w:val="00BC35FD"/>
    <w:rPr>
      <w:rFonts w:ascii="Calibri" w:eastAsia="Times New Roman" w:hAnsi="Calibri" w:cs="Times New Roman"/>
      <w:b/>
      <w:bCs/>
      <w:sz w:val="28"/>
      <w:szCs w:val="28"/>
    </w:rPr>
  </w:style>
  <w:style w:type="paragraph" w:customStyle="1" w:styleId="Default">
    <w:name w:val="Default"/>
    <w:rsid w:val="004C59CA"/>
    <w:pPr>
      <w:autoSpaceDE w:val="0"/>
      <w:autoSpaceDN w:val="0"/>
      <w:adjustRightInd w:val="0"/>
    </w:pPr>
    <w:rPr>
      <w:rFonts w:ascii="Arial" w:hAnsi="Arial" w:cs="Arial"/>
      <w:color w:val="000000"/>
      <w:sz w:val="24"/>
      <w:szCs w:val="24"/>
    </w:rPr>
  </w:style>
  <w:style w:type="character" w:customStyle="1" w:styleId="Heading1Char">
    <w:name w:val="Heading 1 Char"/>
    <w:link w:val="Heading1"/>
    <w:rsid w:val="00CD3E6F"/>
    <w:rPr>
      <w:rFonts w:ascii="Cambria" w:eastAsia="Times New Roman" w:hAnsi="Cambria" w:cs="Times New Roman"/>
      <w:b/>
      <w:bCs/>
      <w:kern w:val="32"/>
      <w:sz w:val="32"/>
      <w:szCs w:val="32"/>
    </w:rPr>
  </w:style>
  <w:style w:type="character" w:customStyle="1" w:styleId="Heading3Char">
    <w:name w:val="Heading 3 Char"/>
    <w:link w:val="Heading3"/>
    <w:semiHidden/>
    <w:rsid w:val="00CD3E6F"/>
    <w:rPr>
      <w:rFonts w:ascii="Cambria" w:eastAsia="Times New Roman" w:hAnsi="Cambria" w:cs="Times New Roman"/>
      <w:b/>
      <w:bCs/>
      <w:sz w:val="26"/>
      <w:szCs w:val="26"/>
    </w:rPr>
  </w:style>
  <w:style w:type="character" w:customStyle="1" w:styleId="ColorfulList-Accent1Char">
    <w:name w:val="Colorful List - Accent 1 Char"/>
    <w:link w:val="ColorfulList-Accent1"/>
    <w:uiPriority w:val="34"/>
    <w:locked/>
    <w:rsid w:val="00906A37"/>
    <w:rPr>
      <w:rFonts w:ascii="Calibri" w:eastAsia="Times New Roman" w:hAnsi="Calibri" w:cs="Times New Roman"/>
    </w:rPr>
  </w:style>
  <w:style w:type="paragraph" w:styleId="BodyText3">
    <w:name w:val="Body Text 3"/>
    <w:basedOn w:val="Normal"/>
    <w:link w:val="BodyText3Char"/>
    <w:unhideWhenUsed/>
    <w:rsid w:val="00906A37"/>
    <w:pPr>
      <w:spacing w:after="120"/>
      <w:jc w:val="both"/>
    </w:pPr>
    <w:rPr>
      <w:sz w:val="16"/>
      <w:szCs w:val="16"/>
    </w:rPr>
  </w:style>
  <w:style w:type="character" w:customStyle="1" w:styleId="BodyText3Char">
    <w:name w:val="Body Text 3 Char"/>
    <w:link w:val="BodyText3"/>
    <w:rsid w:val="00906A37"/>
    <w:rPr>
      <w:sz w:val="16"/>
      <w:szCs w:val="16"/>
    </w:rPr>
  </w:style>
  <w:style w:type="character" w:customStyle="1" w:styleId="hl">
    <w:name w:val="hl"/>
    <w:rsid w:val="00906A37"/>
  </w:style>
  <w:style w:type="character" w:customStyle="1" w:styleId="bold">
    <w:name w:val="bold"/>
    <w:rsid w:val="00906A37"/>
  </w:style>
  <w:style w:type="paragraph" w:customStyle="1" w:styleId="workdescription">
    <w:name w:val="work_description"/>
    <w:basedOn w:val="Normal"/>
    <w:rsid w:val="00906A37"/>
    <w:pPr>
      <w:spacing w:before="100" w:beforeAutospacing="1" w:after="100" w:afterAutospacing="1"/>
    </w:pPr>
  </w:style>
  <w:style w:type="table" w:styleId="ColorfulList-Accent1">
    <w:name w:val="Colorful List Accent 1"/>
    <w:basedOn w:val="TableNormal"/>
    <w:link w:val="ColorfulList-Accent1Char"/>
    <w:uiPriority w:val="34"/>
    <w:rsid w:val="00906A37"/>
    <w:rPr>
      <w:rFonts w:ascii="Calibri" w:hAnsi="Calibri"/>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customStyle="1" w:styleId="Heading8Char">
    <w:name w:val="Heading 8 Char"/>
    <w:link w:val="Heading8"/>
    <w:semiHidden/>
    <w:rsid w:val="0097741E"/>
    <w:rPr>
      <w:rFonts w:ascii="Calibri" w:eastAsia="Times New Roman" w:hAnsi="Calibri" w:cs="Times New Roman"/>
      <w:i/>
      <w:iCs/>
      <w:sz w:val="24"/>
      <w:szCs w:val="24"/>
    </w:rPr>
  </w:style>
  <w:style w:type="paragraph" w:styleId="NoSpacing">
    <w:name w:val="No Spacing"/>
    <w:uiPriority w:val="99"/>
    <w:qFormat/>
    <w:rsid w:val="00C349C5"/>
    <w:rPr>
      <w:rFonts w:ascii="Calibri" w:hAnsi="Calibri"/>
      <w:sz w:val="22"/>
      <w:szCs w:val="22"/>
    </w:rPr>
  </w:style>
  <w:style w:type="paragraph" w:customStyle="1" w:styleId="Body">
    <w:name w:val="Body"/>
    <w:rsid w:val="00C349C5"/>
    <w:rPr>
      <w:rFonts w:eastAsia="Arial Unicode MS" w:cs="Arial Unicode MS"/>
      <w:color w:val="000000"/>
      <w:sz w:val="24"/>
      <w:szCs w:val="24"/>
      <w:u w:color="000000"/>
    </w:rPr>
  </w:style>
  <w:style w:type="numbering" w:customStyle="1" w:styleId="ImportedStyle2">
    <w:name w:val="Imported Style 2"/>
    <w:rsid w:val="00C349C5"/>
    <w:pPr>
      <w:numPr>
        <w:numId w:val="2"/>
      </w:numPr>
    </w:pPr>
  </w:style>
  <w:style w:type="paragraph" w:styleId="BodyTextIndent">
    <w:name w:val="Body Text Indent"/>
    <w:basedOn w:val="Normal"/>
    <w:link w:val="BodyTextIndentChar"/>
    <w:rsid w:val="004F0080"/>
    <w:pPr>
      <w:spacing w:after="120"/>
      <w:ind w:left="360"/>
    </w:pPr>
  </w:style>
  <w:style w:type="character" w:customStyle="1" w:styleId="BodyTextIndentChar">
    <w:name w:val="Body Text Indent Char"/>
    <w:link w:val="BodyTextIndent"/>
    <w:rsid w:val="004F0080"/>
    <w:rPr>
      <w:sz w:val="24"/>
      <w:szCs w:val="24"/>
    </w:rPr>
  </w:style>
  <w:style w:type="paragraph" w:customStyle="1" w:styleId="Standard2">
    <w:name w:val="Standard2"/>
    <w:basedOn w:val="Normal"/>
    <w:rsid w:val="002B4736"/>
    <w:pPr>
      <w:spacing w:before="60" w:after="60"/>
    </w:pPr>
    <w:rPr>
      <w:rFonts w:ascii="Arial" w:hAnsi="Arial"/>
      <w:b/>
      <w:noProof/>
      <w:sz w:val="20"/>
      <w:szCs w:val="20"/>
    </w:rPr>
  </w:style>
  <w:style w:type="paragraph" w:styleId="BodyText">
    <w:name w:val="Body Text"/>
    <w:basedOn w:val="Normal"/>
    <w:link w:val="BodyTextChar"/>
    <w:rsid w:val="00D219EF"/>
    <w:pPr>
      <w:spacing w:after="120"/>
    </w:pPr>
  </w:style>
  <w:style w:type="character" w:customStyle="1" w:styleId="BodyTextChar">
    <w:name w:val="Body Text Char"/>
    <w:link w:val="BodyText"/>
    <w:rsid w:val="00D219EF"/>
    <w:rPr>
      <w:sz w:val="24"/>
      <w:szCs w:val="24"/>
    </w:rPr>
  </w:style>
  <w:style w:type="character" w:styleId="UnresolvedMention">
    <w:name w:val="Unresolved Mention"/>
    <w:basedOn w:val="DefaultParagraphFont"/>
    <w:uiPriority w:val="99"/>
    <w:semiHidden/>
    <w:unhideWhenUsed/>
    <w:rsid w:val="00A44B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614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stech-530784\OneDrive%20-%20Mastech%20Digital\Desktop\Sample\New%20Sample%20All%20In%20One%20(Kaiser,Avanad,Fidility,HT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New Sample All In One (Kaiser,Avanad,Fidility,HTC)</Template>
  <TotalTime>3</TotalTime>
  <Pages>4</Pages>
  <Words>1842</Words>
  <Characters>12125</Characters>
  <Application>Microsoft Office Word</Application>
  <DocSecurity>0</DocSecurity>
  <Lines>233</Lines>
  <Paragraphs>155</Paragraphs>
  <ScaleCrop>false</ScaleCrop>
  <HeadingPairs>
    <vt:vector size="2" baseType="variant">
      <vt:variant>
        <vt:lpstr>Title</vt:lpstr>
      </vt:variant>
      <vt:variant>
        <vt:i4>1</vt:i4>
      </vt:variant>
    </vt:vector>
  </HeadingPairs>
  <TitlesOfParts>
    <vt:vector size="1" baseType="lpstr">
      <vt:lpstr/>
    </vt:vector>
  </TitlesOfParts>
  <Company>Collabera</Company>
  <LinksUpToDate>false</LinksUpToDate>
  <CharactersWithSpaces>13812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Mastech-530784</dc:creator>
  <cp:keywords/>
  <dc:description/>
  <cp:lastModifiedBy>Ashwini</cp:lastModifiedBy>
  <cp:revision>3</cp:revision>
  <cp:lastPrinted>2017-04-04T22:07:00Z</cp:lastPrinted>
  <dcterms:created xsi:type="dcterms:W3CDTF">2025-10-22T14:41:00Z</dcterms:created>
  <dcterms:modified xsi:type="dcterms:W3CDTF">2025-10-24T14:11:00Z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d977278c5accc607112b4c01d6218f7e0c516ccd81a56d1340ec3a543d470952</vt:lpwstr>
  </property>
</Properties>
</file>